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5511F" w14:textId="77777777" w:rsidR="009E0805" w:rsidRDefault="009E0805" w:rsidP="009E0805">
      <w:pPr>
        <w:rPr>
          <w:szCs w:val="20"/>
        </w:rPr>
      </w:pPr>
    </w:p>
    <w:p w14:paraId="6F45EAE6" w14:textId="77777777" w:rsidR="009E0805" w:rsidRDefault="009E0805" w:rsidP="009E0805">
      <w:pPr>
        <w:rPr>
          <w:szCs w:val="20"/>
        </w:rPr>
      </w:pPr>
      <w:r>
        <w:rPr>
          <w:szCs w:val="20"/>
        </w:rPr>
        <w:t>Dear Grant Applicant:</w:t>
      </w:r>
    </w:p>
    <w:p w14:paraId="6851752F" w14:textId="77777777" w:rsidR="009E0805" w:rsidRDefault="009E0805" w:rsidP="009E0805">
      <w:pPr>
        <w:rPr>
          <w:szCs w:val="20"/>
        </w:rPr>
      </w:pPr>
    </w:p>
    <w:p w14:paraId="18098131" w14:textId="77777777" w:rsidR="00B518A9" w:rsidRDefault="009E0805" w:rsidP="009E0805">
      <w:pPr>
        <w:rPr>
          <w:szCs w:val="20"/>
        </w:rPr>
      </w:pPr>
      <w:r w:rsidRPr="008B5BEA">
        <w:rPr>
          <w:szCs w:val="20"/>
        </w:rPr>
        <w:t xml:space="preserve">Thank you for your interest in applying for a grant from India Development Service (IDS) to fund your project. As you know, IDS is a Chicago-based nonprofit organization that supports non-political, secular organizations that work to </w:t>
      </w:r>
      <w:r>
        <w:rPr>
          <w:szCs w:val="20"/>
        </w:rPr>
        <w:t>benefit</w:t>
      </w:r>
      <w:r w:rsidRPr="008B5BEA">
        <w:rPr>
          <w:szCs w:val="20"/>
        </w:rPr>
        <w:t xml:space="preserve"> the </w:t>
      </w:r>
      <w:r>
        <w:rPr>
          <w:szCs w:val="20"/>
        </w:rPr>
        <w:t>disadvanta</w:t>
      </w:r>
      <w:r w:rsidR="00B518A9">
        <w:rPr>
          <w:szCs w:val="20"/>
        </w:rPr>
        <w:t>ged in India.</w:t>
      </w:r>
    </w:p>
    <w:p w14:paraId="3FADE49B" w14:textId="77777777" w:rsidR="00B518A9" w:rsidRDefault="00B518A9" w:rsidP="009E0805">
      <w:pPr>
        <w:rPr>
          <w:szCs w:val="20"/>
        </w:rPr>
      </w:pPr>
    </w:p>
    <w:p w14:paraId="0D27E3CE" w14:textId="77777777" w:rsidR="009E0805" w:rsidRPr="008B5BEA" w:rsidRDefault="009E0805" w:rsidP="009E0805">
      <w:pPr>
        <w:rPr>
          <w:szCs w:val="20"/>
        </w:rPr>
      </w:pPr>
      <w:r w:rsidRPr="008B5BEA">
        <w:rPr>
          <w:szCs w:val="20"/>
        </w:rPr>
        <w:t>Before you begin the application, please read this brief summary of our requirements and expectations for the projects we support with financial grants.</w:t>
      </w:r>
      <w:r w:rsidR="002F61F5">
        <w:rPr>
          <w:szCs w:val="20"/>
        </w:rPr>
        <w:t xml:space="preserve"> </w:t>
      </w:r>
      <w:r w:rsidR="002F61F5" w:rsidRPr="002F61F5">
        <w:rPr>
          <w:b/>
          <w:szCs w:val="20"/>
        </w:rPr>
        <w:t>The deadline for 2019 grant applications is December 31, 2018.</w:t>
      </w:r>
    </w:p>
    <w:p w14:paraId="4E5B12FA" w14:textId="77777777" w:rsidR="009E0805" w:rsidRDefault="009E0805" w:rsidP="009E0805">
      <w:pPr>
        <w:spacing w:after="240"/>
        <w:rPr>
          <w:szCs w:val="20"/>
        </w:rPr>
      </w:pPr>
      <w:r w:rsidRPr="008B5BEA">
        <w:rPr>
          <w:szCs w:val="20"/>
        </w:rPr>
        <w:br/>
      </w:r>
      <w:r>
        <w:rPr>
          <w:b/>
          <w:szCs w:val="20"/>
        </w:rPr>
        <w:t xml:space="preserve">1. </w:t>
      </w:r>
      <w:r w:rsidRPr="001444A2">
        <w:rPr>
          <w:b/>
          <w:szCs w:val="20"/>
        </w:rPr>
        <w:t>Reporting requirement</w:t>
      </w:r>
      <w:r>
        <w:rPr>
          <w:szCs w:val="20"/>
        </w:rPr>
        <w:br/>
        <w:t>IDS has</w:t>
      </w:r>
      <w:r w:rsidRPr="008B5BEA">
        <w:rPr>
          <w:szCs w:val="20"/>
        </w:rPr>
        <w:t xml:space="preserve"> an obligation to inform our donors about </w:t>
      </w:r>
      <w:r>
        <w:rPr>
          <w:szCs w:val="20"/>
        </w:rPr>
        <w:t>how</w:t>
      </w:r>
      <w:r w:rsidRPr="008B5BEA">
        <w:rPr>
          <w:szCs w:val="20"/>
        </w:rPr>
        <w:t xml:space="preserve"> their money is being </w:t>
      </w:r>
      <w:r>
        <w:rPr>
          <w:szCs w:val="20"/>
        </w:rPr>
        <w:t>spent</w:t>
      </w:r>
      <w:r w:rsidRPr="008B5BEA">
        <w:rPr>
          <w:szCs w:val="20"/>
        </w:rPr>
        <w:t>. Therefore, we publish blog posts (which appear on our website and Facebook page) with news about the</w:t>
      </w:r>
      <w:r>
        <w:rPr>
          <w:szCs w:val="20"/>
        </w:rPr>
        <w:t xml:space="preserve"> various</w:t>
      </w:r>
      <w:r w:rsidRPr="008B5BEA">
        <w:rPr>
          <w:szCs w:val="20"/>
        </w:rPr>
        <w:t xml:space="preserve"> NGOs and projects we support. Each year, we publish an annual report that contains an article</w:t>
      </w:r>
      <w:r>
        <w:rPr>
          <w:szCs w:val="20"/>
        </w:rPr>
        <w:t xml:space="preserve"> (illustrated with photos) about each project and its</w:t>
      </w:r>
      <w:r w:rsidRPr="008B5BEA">
        <w:rPr>
          <w:szCs w:val="20"/>
        </w:rPr>
        <w:t xml:space="preserve"> progress during the past year.</w:t>
      </w:r>
      <w:r w:rsidRPr="008B5BEA">
        <w:rPr>
          <w:szCs w:val="20"/>
        </w:rPr>
        <w:br/>
      </w:r>
      <w:r w:rsidRPr="008B5BEA">
        <w:rPr>
          <w:szCs w:val="20"/>
        </w:rPr>
        <w:br/>
        <w:t xml:space="preserve">Both the blog posts and the annual report </w:t>
      </w:r>
      <w:r>
        <w:rPr>
          <w:szCs w:val="20"/>
        </w:rPr>
        <w:t>rely on</w:t>
      </w:r>
      <w:r w:rsidRPr="008B5BEA">
        <w:rPr>
          <w:szCs w:val="20"/>
        </w:rPr>
        <w:t xml:space="preserve"> infor</w:t>
      </w:r>
      <w:r>
        <w:rPr>
          <w:szCs w:val="20"/>
        </w:rPr>
        <w:t xml:space="preserve">mation and photos from </w:t>
      </w:r>
      <w:r w:rsidR="00B518A9">
        <w:rPr>
          <w:szCs w:val="20"/>
        </w:rPr>
        <w:t>our</w:t>
      </w:r>
      <w:r>
        <w:rPr>
          <w:szCs w:val="20"/>
        </w:rPr>
        <w:t xml:space="preserve"> grant recipients</w:t>
      </w:r>
      <w:r w:rsidRPr="008B5BEA">
        <w:rPr>
          <w:szCs w:val="20"/>
        </w:rPr>
        <w:t>. If your NGO is awarded an IDS grant, you will be required to report on your project twice; once in the middle of the year (June 30) and again at the end of the year (December 15).</w:t>
      </w:r>
      <w:r>
        <w:rPr>
          <w:szCs w:val="20"/>
        </w:rPr>
        <w:t xml:space="preserve"> Project reporting forms are included </w:t>
      </w:r>
      <w:r w:rsidR="00B518A9">
        <w:rPr>
          <w:szCs w:val="20"/>
        </w:rPr>
        <w:t xml:space="preserve">in this </w:t>
      </w:r>
      <w:r>
        <w:rPr>
          <w:szCs w:val="20"/>
        </w:rPr>
        <w:t>grant application packet.</w:t>
      </w:r>
    </w:p>
    <w:p w14:paraId="16F3E30E" w14:textId="77777777" w:rsidR="009E0805" w:rsidRDefault="009E0805" w:rsidP="009E0805">
      <w:pPr>
        <w:spacing w:after="240"/>
        <w:rPr>
          <w:szCs w:val="20"/>
        </w:rPr>
      </w:pPr>
      <w:r>
        <w:rPr>
          <w:szCs w:val="20"/>
        </w:rPr>
        <w:t xml:space="preserve">If your NGO publishes quarterly, semi-annual, or annual reports that include </w:t>
      </w:r>
      <w:r w:rsidR="00B518A9">
        <w:rPr>
          <w:szCs w:val="20"/>
        </w:rPr>
        <w:t xml:space="preserve">information about </w:t>
      </w:r>
      <w:r>
        <w:rPr>
          <w:szCs w:val="20"/>
        </w:rPr>
        <w:t>the IDS-supported project, IDS would appreciate receiving those, too.</w:t>
      </w:r>
    </w:p>
    <w:p w14:paraId="255A4895" w14:textId="77777777" w:rsidR="009E0805" w:rsidRDefault="009E0805" w:rsidP="009E0805">
      <w:pPr>
        <w:rPr>
          <w:szCs w:val="20"/>
        </w:rPr>
      </w:pPr>
      <w:r>
        <w:rPr>
          <w:szCs w:val="20"/>
        </w:rPr>
        <w:t>S</w:t>
      </w:r>
      <w:r w:rsidRPr="008B5BEA">
        <w:rPr>
          <w:szCs w:val="20"/>
        </w:rPr>
        <w:t xml:space="preserve">uccess stories, such as those that </w:t>
      </w:r>
      <w:r>
        <w:rPr>
          <w:szCs w:val="20"/>
        </w:rPr>
        <w:t xml:space="preserve">describe </w:t>
      </w:r>
      <w:r w:rsidRPr="008B5BEA">
        <w:rPr>
          <w:szCs w:val="20"/>
        </w:rPr>
        <w:t xml:space="preserve">the growth of a specific person who was helped by your project, are especially </w:t>
      </w:r>
      <w:r>
        <w:rPr>
          <w:szCs w:val="20"/>
        </w:rPr>
        <w:t xml:space="preserve">valuable and </w:t>
      </w:r>
      <w:r w:rsidRPr="008B5BEA">
        <w:rPr>
          <w:szCs w:val="20"/>
        </w:rPr>
        <w:t>appreciated!</w:t>
      </w:r>
    </w:p>
    <w:p w14:paraId="139F5453" w14:textId="77777777" w:rsidR="009E0805" w:rsidRPr="008B5BEA" w:rsidRDefault="009E0805" w:rsidP="009E0805">
      <w:pPr>
        <w:rPr>
          <w:szCs w:val="20"/>
        </w:rPr>
      </w:pPr>
    </w:p>
    <w:p w14:paraId="62729F9C" w14:textId="77777777" w:rsidR="009E0805" w:rsidRDefault="009E0805" w:rsidP="009E0805">
      <w:pPr>
        <w:spacing w:after="120"/>
        <w:rPr>
          <w:szCs w:val="20"/>
        </w:rPr>
      </w:pPr>
      <w:r>
        <w:rPr>
          <w:b/>
          <w:szCs w:val="20"/>
        </w:rPr>
        <w:t xml:space="preserve">2. </w:t>
      </w:r>
      <w:r w:rsidRPr="001444A2">
        <w:rPr>
          <w:b/>
          <w:szCs w:val="20"/>
        </w:rPr>
        <w:t>Photo requirement</w:t>
      </w:r>
      <w:r>
        <w:rPr>
          <w:szCs w:val="20"/>
        </w:rPr>
        <w:br/>
      </w:r>
      <w:r w:rsidRPr="008B5BEA">
        <w:rPr>
          <w:szCs w:val="20"/>
        </w:rPr>
        <w:t xml:space="preserve">Photos are very important </w:t>
      </w:r>
      <w:r>
        <w:rPr>
          <w:szCs w:val="20"/>
        </w:rPr>
        <w:t xml:space="preserve">to us and to our donors; good photos can bring projects to life. </w:t>
      </w:r>
      <w:r w:rsidRPr="008B5BEA">
        <w:rPr>
          <w:szCs w:val="20"/>
        </w:rPr>
        <w:t xml:space="preserve">We </w:t>
      </w:r>
      <w:r>
        <w:rPr>
          <w:szCs w:val="20"/>
        </w:rPr>
        <w:t>require</w:t>
      </w:r>
      <w:r w:rsidRPr="008B5BEA">
        <w:rPr>
          <w:szCs w:val="20"/>
        </w:rPr>
        <w:t xml:space="preserve"> </w:t>
      </w:r>
      <w:r w:rsidRPr="001A7A61">
        <w:rPr>
          <w:i/>
          <w:szCs w:val="20"/>
        </w:rPr>
        <w:t>at least</w:t>
      </w:r>
      <w:r>
        <w:rPr>
          <w:szCs w:val="20"/>
        </w:rPr>
        <w:t xml:space="preserve"> seven project-related photos from each grant recipient with each progress report. There are three requirements:</w:t>
      </w:r>
    </w:p>
    <w:p w14:paraId="62620AFF" w14:textId="77777777" w:rsidR="009E0805" w:rsidRPr="00607E0D" w:rsidRDefault="009E0805" w:rsidP="009E0805">
      <w:pPr>
        <w:pStyle w:val="ListParagraph"/>
        <w:numPr>
          <w:ilvl w:val="0"/>
          <w:numId w:val="23"/>
        </w:numPr>
        <w:spacing w:after="0" w:line="240" w:lineRule="auto"/>
        <w:rPr>
          <w:szCs w:val="20"/>
        </w:rPr>
      </w:pPr>
      <w:r w:rsidRPr="009D2088">
        <w:rPr>
          <w:b/>
          <w:szCs w:val="20"/>
        </w:rPr>
        <w:t>Quality:</w:t>
      </w:r>
      <w:r w:rsidRPr="00607E0D">
        <w:rPr>
          <w:szCs w:val="20"/>
        </w:rPr>
        <w:t xml:space="preserve"> Photos must be </w:t>
      </w:r>
      <w:r w:rsidR="00B518A9">
        <w:rPr>
          <w:szCs w:val="20"/>
        </w:rPr>
        <w:t>bright</w:t>
      </w:r>
      <w:r w:rsidRPr="00607E0D">
        <w:rPr>
          <w:szCs w:val="20"/>
        </w:rPr>
        <w:t xml:space="preserve"> and well focused.</w:t>
      </w:r>
    </w:p>
    <w:p w14:paraId="664CC4FB" w14:textId="77777777" w:rsidR="009E0805" w:rsidRPr="00607E0D" w:rsidRDefault="009E0805" w:rsidP="009E0805">
      <w:pPr>
        <w:pStyle w:val="ListParagraph"/>
        <w:numPr>
          <w:ilvl w:val="0"/>
          <w:numId w:val="23"/>
        </w:numPr>
        <w:spacing w:after="0" w:line="240" w:lineRule="auto"/>
        <w:rPr>
          <w:szCs w:val="20"/>
        </w:rPr>
      </w:pPr>
      <w:r w:rsidRPr="009D2088">
        <w:rPr>
          <w:b/>
          <w:szCs w:val="20"/>
        </w:rPr>
        <w:t>Subject matter:</w:t>
      </w:r>
      <w:r w:rsidRPr="00607E0D">
        <w:rPr>
          <w:szCs w:val="20"/>
        </w:rPr>
        <w:t xml:space="preserve"> Photos must clearly illustrate pro</w:t>
      </w:r>
      <w:r>
        <w:rPr>
          <w:szCs w:val="20"/>
        </w:rPr>
        <w:t>ject activities and/or outcomes; for example, patients being treated in a village clinic, children learning in a classroom setting, or other situations in which people’s lives are improving as a result of the IDS-supported project.</w:t>
      </w:r>
    </w:p>
    <w:p w14:paraId="2A2DC40D" w14:textId="77777777" w:rsidR="009E0805" w:rsidRPr="00607E0D" w:rsidRDefault="009E0805" w:rsidP="00B45DCE">
      <w:pPr>
        <w:pStyle w:val="ListParagraph"/>
        <w:numPr>
          <w:ilvl w:val="0"/>
          <w:numId w:val="23"/>
        </w:numPr>
        <w:spacing w:after="240" w:line="240" w:lineRule="auto"/>
        <w:rPr>
          <w:szCs w:val="20"/>
        </w:rPr>
      </w:pPr>
      <w:r>
        <w:rPr>
          <w:b/>
          <w:szCs w:val="20"/>
        </w:rPr>
        <w:t>R</w:t>
      </w:r>
      <w:r w:rsidRPr="009D2088">
        <w:rPr>
          <w:b/>
          <w:szCs w:val="20"/>
        </w:rPr>
        <w:t>esolution:</w:t>
      </w:r>
      <w:r w:rsidRPr="00607E0D">
        <w:rPr>
          <w:szCs w:val="20"/>
        </w:rPr>
        <w:t xml:space="preserve"> Photos must have a resolution of 300 dpi or more. Typically, acceptable</w:t>
      </w:r>
      <w:r>
        <w:rPr>
          <w:szCs w:val="20"/>
        </w:rPr>
        <w:t xml:space="preserve"> photos have a file size of</w:t>
      </w:r>
      <w:r w:rsidR="00BA570C">
        <w:rPr>
          <w:szCs w:val="20"/>
        </w:rPr>
        <w:br/>
      </w:r>
      <w:r w:rsidRPr="00607E0D">
        <w:rPr>
          <w:szCs w:val="20"/>
        </w:rPr>
        <w:t>2 MB</w:t>
      </w:r>
      <w:r>
        <w:rPr>
          <w:szCs w:val="20"/>
        </w:rPr>
        <w:t xml:space="preserve"> or more</w:t>
      </w:r>
      <w:r w:rsidRPr="00607E0D">
        <w:rPr>
          <w:szCs w:val="20"/>
        </w:rPr>
        <w:t>.</w:t>
      </w:r>
      <w:r>
        <w:rPr>
          <w:szCs w:val="20"/>
        </w:rPr>
        <w:t xml:space="preserve"> Photos may be taken with a dig</w:t>
      </w:r>
      <w:r w:rsidR="008F01DB">
        <w:rPr>
          <w:szCs w:val="20"/>
        </w:rPr>
        <w:t>ital camera or with the camera o</w:t>
      </w:r>
      <w:r>
        <w:rPr>
          <w:szCs w:val="20"/>
        </w:rPr>
        <w:t>n any modern smartphone.</w:t>
      </w:r>
    </w:p>
    <w:p w14:paraId="38C6EBA8" w14:textId="77777777" w:rsidR="00E46096" w:rsidRDefault="009E0805" w:rsidP="00032020">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jc w:val="center"/>
        <w:rPr>
          <w:b/>
        </w:rPr>
      </w:pPr>
      <w:r w:rsidRPr="00E46096">
        <w:rPr>
          <w:b/>
        </w:rPr>
        <w:t>Noncompliance with IDS reporting and photo requirements w</w:t>
      </w:r>
      <w:r w:rsidR="00DE6FC3" w:rsidRPr="00E46096">
        <w:rPr>
          <w:b/>
        </w:rPr>
        <w:t>ill result in the suspension of</w:t>
      </w:r>
    </w:p>
    <w:p w14:paraId="424B6A11" w14:textId="77777777" w:rsidR="009E0805" w:rsidRPr="00E46096" w:rsidRDefault="00B518A9" w:rsidP="00032020">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jc w:val="center"/>
        <w:rPr>
          <w:b/>
        </w:rPr>
      </w:pPr>
      <w:r w:rsidRPr="00E46096">
        <w:rPr>
          <w:b/>
        </w:rPr>
        <w:t xml:space="preserve"> </w:t>
      </w:r>
      <w:r w:rsidR="009E0805" w:rsidRPr="00E46096">
        <w:rPr>
          <w:b/>
        </w:rPr>
        <w:t>your project’s IDS funding</w:t>
      </w:r>
      <w:r w:rsidR="009E0805" w:rsidRPr="00E46096">
        <w:rPr>
          <w:i/>
        </w:rPr>
        <w:t>.</w:t>
      </w:r>
    </w:p>
    <w:p w14:paraId="6230E671" w14:textId="77777777" w:rsidR="009E0805" w:rsidRPr="008B5BEA" w:rsidRDefault="009E0805" w:rsidP="009E0805">
      <w:pPr>
        <w:rPr>
          <w:szCs w:val="20"/>
        </w:rPr>
      </w:pPr>
    </w:p>
    <w:p w14:paraId="090555D8" w14:textId="77777777" w:rsidR="009E0805" w:rsidRPr="009E0805" w:rsidRDefault="009E0805" w:rsidP="009E0805">
      <w:pPr>
        <w:rPr>
          <w:rFonts w:eastAsia="Times New Roman" w:cs="Times New Roman"/>
        </w:rPr>
      </w:pPr>
      <w:r>
        <w:rPr>
          <w:szCs w:val="20"/>
        </w:rPr>
        <w:t>Finally, ple</w:t>
      </w:r>
      <w:r w:rsidR="000A4C29">
        <w:rPr>
          <w:szCs w:val="20"/>
        </w:rPr>
        <w:t xml:space="preserve">ase acknowledge </w:t>
      </w:r>
      <w:r w:rsidR="00682E33">
        <w:rPr>
          <w:szCs w:val="20"/>
        </w:rPr>
        <w:t>IDS suppor</w:t>
      </w:r>
      <w:r w:rsidR="000A4C29">
        <w:rPr>
          <w:szCs w:val="20"/>
        </w:rPr>
        <w:t>t i</w:t>
      </w:r>
      <w:r>
        <w:rPr>
          <w:szCs w:val="20"/>
        </w:rPr>
        <w:t xml:space="preserve">n your published material and social media by including this line: </w:t>
      </w:r>
      <w:r w:rsidRPr="00B518A9">
        <w:rPr>
          <w:rFonts w:eastAsia="Times New Roman" w:cs="Times New Roman"/>
        </w:rPr>
        <w:t>This project was made possible by a grant from IDS (India Development Service), Chicago.</w:t>
      </w:r>
    </w:p>
    <w:p w14:paraId="2CBAFC50" w14:textId="77777777" w:rsidR="009E0805" w:rsidRDefault="009E0805" w:rsidP="009E0805">
      <w:pPr>
        <w:rPr>
          <w:szCs w:val="20"/>
        </w:rPr>
      </w:pPr>
    </w:p>
    <w:p w14:paraId="1C6E4F6C" w14:textId="77777777" w:rsidR="009E0805" w:rsidRPr="008B5BEA" w:rsidRDefault="009E0805" w:rsidP="009E0805">
      <w:pPr>
        <w:rPr>
          <w:b/>
        </w:rPr>
      </w:pPr>
      <w:r w:rsidRPr="008B5BEA">
        <w:rPr>
          <w:szCs w:val="20"/>
        </w:rPr>
        <w:t xml:space="preserve">Thank you once again for your interest in IDS grants. If you need assistance in completing the application, you are welcome to </w:t>
      </w:r>
      <w:r>
        <w:rPr>
          <w:szCs w:val="20"/>
        </w:rPr>
        <w:t>contact your IDS Project Coordinator.</w:t>
      </w:r>
    </w:p>
    <w:p w14:paraId="4EE9AB37" w14:textId="77777777" w:rsidR="00BD18B9" w:rsidRDefault="009E0805" w:rsidP="009E0805">
      <w:pPr>
        <w:rPr>
          <w:szCs w:val="22"/>
        </w:rPr>
      </w:pPr>
      <w:r>
        <w:rPr>
          <w:szCs w:val="22"/>
        </w:rPr>
        <w:br w:type="page"/>
      </w:r>
    </w:p>
    <w:p w14:paraId="755A33AB" w14:textId="77777777" w:rsidR="00B642F1" w:rsidRPr="00CA7D6E" w:rsidRDefault="00EF518D" w:rsidP="00B642F1">
      <w:pPr>
        <w:pBdr>
          <w:bottom w:val="single" w:sz="4" w:space="1" w:color="auto"/>
        </w:pBdr>
        <w:tabs>
          <w:tab w:val="decimal" w:pos="9720"/>
        </w:tabs>
        <w:outlineLvl w:val="0"/>
        <w:rPr>
          <w:szCs w:val="22"/>
        </w:rPr>
      </w:pPr>
      <w:r>
        <w:rPr>
          <w:szCs w:val="22"/>
        </w:rPr>
        <w:lastRenderedPageBreak/>
        <w:fldChar w:fldCharType="begin">
          <w:ffData>
            <w:name w:val="Text1"/>
            <w:enabled/>
            <w:calcOnExit w:val="0"/>
            <w:textInput/>
          </w:ffData>
        </w:fldChar>
      </w:r>
      <w:bookmarkStart w:id="0" w:name="Text1"/>
      <w:r>
        <w:rPr>
          <w:szCs w:val="22"/>
        </w:rPr>
        <w:instrText xml:space="preserve"> FORMTEXT </w:instrText>
      </w:r>
      <w:r>
        <w:rPr>
          <w:szCs w:val="22"/>
        </w:rPr>
      </w:r>
      <w:r>
        <w:rPr>
          <w:szCs w:val="22"/>
        </w:rPr>
        <w:fldChar w:fldCharType="separate"/>
      </w:r>
      <w:r w:rsidR="00BE27C9">
        <w:rPr>
          <w:szCs w:val="22"/>
        </w:rPr>
        <w:t> </w:t>
      </w:r>
      <w:r w:rsidR="00BE27C9">
        <w:rPr>
          <w:szCs w:val="22"/>
        </w:rPr>
        <w:t> </w:t>
      </w:r>
      <w:r w:rsidR="00BE27C9">
        <w:rPr>
          <w:szCs w:val="22"/>
        </w:rPr>
        <w:t> </w:t>
      </w:r>
      <w:r w:rsidR="00BE27C9">
        <w:rPr>
          <w:szCs w:val="22"/>
        </w:rPr>
        <w:t> </w:t>
      </w:r>
      <w:r w:rsidR="00BE27C9">
        <w:rPr>
          <w:szCs w:val="22"/>
        </w:rPr>
        <w:t> </w:t>
      </w:r>
      <w:r>
        <w:rPr>
          <w:szCs w:val="22"/>
        </w:rPr>
        <w:fldChar w:fldCharType="end"/>
      </w:r>
      <w:bookmarkEnd w:id="0"/>
    </w:p>
    <w:p w14:paraId="207D2D65" w14:textId="77777777" w:rsidR="00B642F1" w:rsidRDefault="00CA7D6E" w:rsidP="00B642F1">
      <w:pPr>
        <w:tabs>
          <w:tab w:val="decimal" w:pos="9720"/>
        </w:tabs>
        <w:outlineLvl w:val="0"/>
        <w:rPr>
          <w:szCs w:val="22"/>
        </w:rPr>
      </w:pPr>
      <w:r w:rsidRPr="00CA7D6E">
        <w:rPr>
          <w:szCs w:val="22"/>
        </w:rPr>
        <w:t xml:space="preserve">Name </w:t>
      </w:r>
      <w:r>
        <w:rPr>
          <w:szCs w:val="22"/>
        </w:rPr>
        <w:t>of NGO</w:t>
      </w:r>
    </w:p>
    <w:p w14:paraId="7D434258" w14:textId="6AAE9BC7" w:rsidR="00EF518D" w:rsidRPr="00CA7D6E" w:rsidRDefault="00D67091" w:rsidP="00EF518D">
      <w:pPr>
        <w:pBdr>
          <w:bottom w:val="single" w:sz="4" w:space="1" w:color="auto"/>
        </w:pBdr>
        <w:tabs>
          <w:tab w:val="right" w:pos="5040"/>
          <w:tab w:val="decimal" w:pos="7920"/>
          <w:tab w:val="right" w:pos="9720"/>
        </w:tabs>
        <w:outlineLvl w:val="0"/>
        <w:rPr>
          <w:szCs w:val="22"/>
        </w:rPr>
      </w:pPr>
      <w:r>
        <w:rPr>
          <w:szCs w:val="22"/>
        </w:rPr>
        <w:fldChar w:fldCharType="begin">
          <w:ffData>
            <w:name w:val="Text19"/>
            <w:enabled/>
            <w:calcOnExit w:val="0"/>
            <w:textInput/>
          </w:ffData>
        </w:fldChar>
      </w:r>
      <w:bookmarkStart w:id="1" w:name="Text19"/>
      <w:r>
        <w:rPr>
          <w:szCs w:val="22"/>
        </w:rPr>
        <w:instrText xml:space="preserve"> FORMTEXT </w:instrText>
      </w:r>
      <w:r>
        <w:rPr>
          <w:szCs w:val="22"/>
        </w:rPr>
      </w:r>
      <w:r>
        <w:rPr>
          <w:szCs w:val="22"/>
        </w:rPr>
        <w:fldChar w:fldCharType="separate"/>
      </w:r>
      <w:r w:rsidR="00564A17">
        <w:rPr>
          <w:noProof/>
          <w:szCs w:val="22"/>
        </w:rPr>
        <w:t>Charkha</w:t>
      </w:r>
      <w:r>
        <w:rPr>
          <w:szCs w:val="22"/>
        </w:rPr>
        <w:fldChar w:fldCharType="end"/>
      </w:r>
      <w:bookmarkEnd w:id="1"/>
    </w:p>
    <w:p w14:paraId="18553530" w14:textId="77777777" w:rsidR="00EF518D" w:rsidRPr="00CA7D6E" w:rsidRDefault="00EF518D" w:rsidP="00EF518D">
      <w:pPr>
        <w:tabs>
          <w:tab w:val="right" w:pos="4410"/>
        </w:tabs>
        <w:outlineLvl w:val="0"/>
        <w:rPr>
          <w:szCs w:val="22"/>
        </w:rPr>
      </w:pPr>
      <w:r w:rsidRPr="00CA7D6E">
        <w:rPr>
          <w:szCs w:val="22"/>
        </w:rPr>
        <w:t>Mailing Address</w:t>
      </w:r>
    </w:p>
    <w:p w14:paraId="17E638CC" w14:textId="77777777" w:rsidR="00EF518D" w:rsidRPr="00CA7D6E" w:rsidRDefault="00F03E07" w:rsidP="00EF518D">
      <w:pPr>
        <w:pBdr>
          <w:bottom w:val="single" w:sz="4" w:space="1" w:color="auto"/>
        </w:pBdr>
        <w:tabs>
          <w:tab w:val="right" w:pos="5040"/>
          <w:tab w:val="decimal" w:pos="7920"/>
          <w:tab w:val="right" w:pos="9720"/>
        </w:tabs>
        <w:outlineLvl w:val="0"/>
        <w:rPr>
          <w:szCs w:val="22"/>
        </w:rPr>
      </w:pPr>
      <w:r>
        <w:rPr>
          <w:szCs w:val="22"/>
        </w:rPr>
        <w:fldChar w:fldCharType="begin">
          <w:ffData>
            <w:name w:val="Text20"/>
            <w:enabled/>
            <w:calcOnExit w:val="0"/>
            <w:textInput/>
          </w:ffData>
        </w:fldChar>
      </w:r>
      <w:bookmarkStart w:id="2" w:name="Text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
    </w:p>
    <w:p w14:paraId="761DB316" w14:textId="77777777" w:rsidR="00EF518D" w:rsidRPr="00CA7D6E" w:rsidRDefault="00EF518D" w:rsidP="00EF518D">
      <w:pPr>
        <w:tabs>
          <w:tab w:val="left" w:pos="4320"/>
          <w:tab w:val="left" w:pos="7920"/>
          <w:tab w:val="right" w:pos="9360"/>
        </w:tabs>
        <w:rPr>
          <w:szCs w:val="22"/>
        </w:rPr>
      </w:pPr>
      <w:r w:rsidRPr="00CA7D6E">
        <w:rPr>
          <w:szCs w:val="22"/>
        </w:rPr>
        <w:t xml:space="preserve">City </w:t>
      </w:r>
      <w:r>
        <w:rPr>
          <w:szCs w:val="22"/>
        </w:rPr>
        <w:tab/>
      </w:r>
      <w:r w:rsidRPr="00CA7D6E">
        <w:rPr>
          <w:szCs w:val="22"/>
        </w:rPr>
        <w:t>State</w:t>
      </w:r>
      <w:r w:rsidRPr="00CA7D6E">
        <w:rPr>
          <w:szCs w:val="22"/>
        </w:rPr>
        <w:tab/>
        <w:t>Zip Code</w:t>
      </w:r>
    </w:p>
    <w:p w14:paraId="6C6C500C" w14:textId="5833191D" w:rsidR="00EF518D" w:rsidRPr="00CA7D6E" w:rsidRDefault="00BE27C9" w:rsidP="00EF518D">
      <w:pPr>
        <w:pBdr>
          <w:bottom w:val="single" w:sz="4" w:space="1" w:color="auto"/>
        </w:pBdr>
        <w:tabs>
          <w:tab w:val="right" w:pos="9720"/>
        </w:tabs>
        <w:outlineLvl w:val="0"/>
        <w:rPr>
          <w:szCs w:val="22"/>
        </w:rPr>
      </w:pPr>
      <w:r>
        <w:rPr>
          <w:szCs w:val="22"/>
        </w:rPr>
        <w:fldChar w:fldCharType="begin">
          <w:ffData>
            <w:name w:val="Text22"/>
            <w:enabled/>
            <w:calcOnExit w:val="0"/>
            <w:textInput/>
          </w:ffData>
        </w:fldChar>
      </w:r>
      <w:bookmarkStart w:id="3" w:name="Text22"/>
      <w:r>
        <w:rPr>
          <w:szCs w:val="22"/>
        </w:rPr>
        <w:instrText xml:space="preserve"> FORMTEXT </w:instrText>
      </w:r>
      <w:r>
        <w:rPr>
          <w:szCs w:val="22"/>
        </w:rPr>
      </w:r>
      <w:r>
        <w:rPr>
          <w:szCs w:val="22"/>
        </w:rPr>
        <w:fldChar w:fldCharType="separate"/>
      </w:r>
      <w:r w:rsidR="00564A17">
        <w:rPr>
          <w:szCs w:val="22"/>
        </w:rPr>
        <w:t xml:space="preserve">Flat No </w:t>
      </w:r>
      <w:r w:rsidR="00564A17">
        <w:rPr>
          <w:noProof/>
          <w:szCs w:val="22"/>
        </w:rPr>
        <w:t xml:space="preserve">12 A Vasant Apartments, Vasant Vihar, New Delhi, </w:t>
      </w:r>
      <w:r w:rsidR="00564A17" w:rsidRPr="00564A17">
        <w:rPr>
          <w:noProof/>
          <w:szCs w:val="22"/>
        </w:rPr>
        <w:t>110057</w:t>
      </w:r>
      <w:r>
        <w:rPr>
          <w:szCs w:val="22"/>
        </w:rPr>
        <w:fldChar w:fldCharType="end"/>
      </w:r>
      <w:bookmarkEnd w:id="3"/>
    </w:p>
    <w:p w14:paraId="1247BC58" w14:textId="77777777" w:rsidR="00EF518D" w:rsidRPr="00CA7D6E" w:rsidRDefault="00EF518D" w:rsidP="00EF518D">
      <w:pPr>
        <w:tabs>
          <w:tab w:val="right" w:pos="9360"/>
        </w:tabs>
        <w:outlineLvl w:val="0"/>
        <w:rPr>
          <w:szCs w:val="22"/>
        </w:rPr>
      </w:pPr>
      <w:r w:rsidRPr="00CA7D6E">
        <w:rPr>
          <w:szCs w:val="22"/>
        </w:rPr>
        <w:t>Email Address</w:t>
      </w:r>
    </w:p>
    <w:p w14:paraId="651149AB" w14:textId="28047734" w:rsidR="00EF518D" w:rsidRPr="00CA7D6E" w:rsidRDefault="00BE27C9" w:rsidP="00EF518D">
      <w:pPr>
        <w:pBdr>
          <w:bottom w:val="single" w:sz="4" w:space="1" w:color="auto"/>
        </w:pBdr>
        <w:tabs>
          <w:tab w:val="right" w:pos="9720"/>
        </w:tabs>
        <w:outlineLvl w:val="0"/>
        <w:rPr>
          <w:szCs w:val="22"/>
        </w:rPr>
      </w:pPr>
      <w:r>
        <w:rPr>
          <w:szCs w:val="22"/>
        </w:rPr>
        <w:fldChar w:fldCharType="begin">
          <w:ffData>
            <w:name w:val="Text23"/>
            <w:enabled/>
            <w:calcOnExit w:val="0"/>
            <w:textInput/>
          </w:ffData>
        </w:fldChar>
      </w:r>
      <w:bookmarkStart w:id="4" w:name="Text23"/>
      <w:r>
        <w:rPr>
          <w:szCs w:val="22"/>
        </w:rPr>
        <w:instrText xml:space="preserve"> FORMTEXT </w:instrText>
      </w:r>
      <w:r>
        <w:rPr>
          <w:szCs w:val="22"/>
        </w:rPr>
      </w:r>
      <w:r>
        <w:rPr>
          <w:szCs w:val="22"/>
        </w:rPr>
        <w:fldChar w:fldCharType="separate"/>
      </w:r>
      <w:r w:rsidR="00564A17">
        <w:rPr>
          <w:szCs w:val="22"/>
        </w:rPr>
        <w:t xml:space="preserve"> chetna@charkha.org </w:t>
      </w:r>
      <w:r w:rsidR="00564A17">
        <w:rPr>
          <w:noProof/>
          <w:szCs w:val="22"/>
        </w:rPr>
        <w:t xml:space="preserve"> </w:t>
      </w:r>
      <w:r>
        <w:rPr>
          <w:szCs w:val="22"/>
        </w:rPr>
        <w:fldChar w:fldCharType="end"/>
      </w:r>
      <w:bookmarkEnd w:id="4"/>
    </w:p>
    <w:p w14:paraId="63440CD2" w14:textId="77777777" w:rsidR="00EF518D" w:rsidRDefault="00EF518D" w:rsidP="00EF518D">
      <w:pPr>
        <w:rPr>
          <w:szCs w:val="22"/>
        </w:rPr>
      </w:pPr>
      <w:r w:rsidRPr="00CA7D6E">
        <w:rPr>
          <w:szCs w:val="22"/>
        </w:rPr>
        <w:t>Website (URL)</w:t>
      </w:r>
    </w:p>
    <w:p w14:paraId="44ACBD1D" w14:textId="77777777" w:rsidR="005B4011" w:rsidRDefault="005B4011" w:rsidP="00EF518D">
      <w:pPr>
        <w:rPr>
          <w:szCs w:val="22"/>
        </w:rPr>
      </w:pPr>
    </w:p>
    <w:p w14:paraId="31DFDFCC" w14:textId="77777777" w:rsidR="005B4011" w:rsidRPr="005B4011" w:rsidRDefault="005B4011" w:rsidP="005B4011">
      <w:pPr>
        <w:jc w:val="center"/>
        <w:rPr>
          <w:b/>
          <w:i/>
          <w:szCs w:val="22"/>
        </w:rPr>
      </w:pPr>
      <w:r w:rsidRPr="005B4011">
        <w:rPr>
          <w:b/>
          <w:i/>
          <w:szCs w:val="22"/>
        </w:rPr>
        <w:t>FCRA is required. Please submit a copy of your FCRA along with your application.</w:t>
      </w:r>
    </w:p>
    <w:p w14:paraId="74995BEA" w14:textId="77777777" w:rsidR="00EF518D" w:rsidRPr="00CA7D6E" w:rsidRDefault="00EF518D" w:rsidP="00B642F1">
      <w:pPr>
        <w:tabs>
          <w:tab w:val="decimal" w:pos="9720"/>
        </w:tabs>
        <w:outlineLvl w:val="0"/>
        <w:rPr>
          <w:szCs w:val="22"/>
        </w:rPr>
      </w:pPr>
    </w:p>
    <w:p w14:paraId="3A6812CC" w14:textId="7E3B0A32" w:rsidR="000855C5" w:rsidRPr="00CA7D6E" w:rsidRDefault="00EF518D" w:rsidP="000202C1">
      <w:pPr>
        <w:pBdr>
          <w:bottom w:val="single" w:sz="4" w:space="1" w:color="auto"/>
        </w:pBdr>
        <w:tabs>
          <w:tab w:val="decimal" w:pos="9720"/>
        </w:tabs>
        <w:outlineLvl w:val="0"/>
        <w:rPr>
          <w:szCs w:val="22"/>
        </w:rPr>
      </w:pPr>
      <w:r>
        <w:rPr>
          <w:szCs w:val="22"/>
        </w:rPr>
        <w:fldChar w:fldCharType="begin">
          <w:ffData>
            <w:name w:val="Text2"/>
            <w:enabled/>
            <w:calcOnExit w:val="0"/>
            <w:textInput/>
          </w:ffData>
        </w:fldChar>
      </w:r>
      <w:bookmarkStart w:id="5" w:name="Text2"/>
      <w:r>
        <w:rPr>
          <w:szCs w:val="22"/>
        </w:rPr>
        <w:instrText xml:space="preserve"> FORMTEXT </w:instrText>
      </w:r>
      <w:r>
        <w:rPr>
          <w:szCs w:val="22"/>
        </w:rPr>
      </w:r>
      <w:r>
        <w:rPr>
          <w:szCs w:val="22"/>
        </w:rPr>
        <w:fldChar w:fldCharType="separate"/>
      </w:r>
      <w:r w:rsidR="00564A17" w:rsidRPr="00564A17">
        <w:rPr>
          <w:szCs w:val="22"/>
        </w:rPr>
        <w:t>http://www.charkha.org</w:t>
      </w:r>
      <w:r w:rsidR="00564A17">
        <w:rPr>
          <w:szCs w:val="22"/>
        </w:rPr>
        <w:t> </w:t>
      </w:r>
      <w:r w:rsidR="00564A17">
        <w:rPr>
          <w:szCs w:val="22"/>
        </w:rPr>
        <w:t> </w:t>
      </w:r>
      <w:r w:rsidR="00564A17">
        <w:rPr>
          <w:szCs w:val="22"/>
        </w:rPr>
        <w:t> </w:t>
      </w:r>
      <w:r w:rsidR="00564A17">
        <w:rPr>
          <w:szCs w:val="22"/>
        </w:rPr>
        <w:t> </w:t>
      </w:r>
      <w:r w:rsidR="00564A17">
        <w:rPr>
          <w:szCs w:val="22"/>
        </w:rPr>
        <w:t> </w:t>
      </w:r>
      <w:r>
        <w:rPr>
          <w:szCs w:val="22"/>
        </w:rPr>
        <w:fldChar w:fldCharType="end"/>
      </w:r>
      <w:bookmarkEnd w:id="5"/>
    </w:p>
    <w:p w14:paraId="45A60070" w14:textId="77777777" w:rsidR="00603825" w:rsidRDefault="00EF518D" w:rsidP="000855C5">
      <w:pPr>
        <w:tabs>
          <w:tab w:val="decimal" w:pos="9720"/>
        </w:tabs>
        <w:outlineLvl w:val="0"/>
        <w:rPr>
          <w:rFonts w:cs="Times New Roman"/>
          <w:szCs w:val="22"/>
        </w:rPr>
      </w:pPr>
      <w:r>
        <w:rPr>
          <w:rFonts w:cs="Times New Roman"/>
          <w:szCs w:val="22"/>
        </w:rPr>
        <w:t>Title of Project</w:t>
      </w:r>
    </w:p>
    <w:p w14:paraId="0C6BAAD9" w14:textId="54DBEBE9" w:rsidR="00EF518D" w:rsidRPr="00CA7D6E" w:rsidRDefault="00BE27C9" w:rsidP="00EF518D">
      <w:pPr>
        <w:pBdr>
          <w:bottom w:val="single" w:sz="4" w:space="1" w:color="auto"/>
        </w:pBdr>
        <w:tabs>
          <w:tab w:val="left" w:pos="2580"/>
        </w:tabs>
        <w:outlineLvl w:val="0"/>
        <w:rPr>
          <w:szCs w:val="22"/>
        </w:rPr>
      </w:pPr>
      <w:r>
        <w:rPr>
          <w:szCs w:val="22"/>
        </w:rPr>
        <w:fldChar w:fldCharType="begin">
          <w:ffData>
            <w:name w:val="Text24"/>
            <w:enabled/>
            <w:calcOnExit w:val="0"/>
            <w:textInput/>
          </w:ffData>
        </w:fldChar>
      </w:r>
      <w:bookmarkStart w:id="6" w:name="Text24"/>
      <w:r>
        <w:rPr>
          <w:szCs w:val="22"/>
        </w:rPr>
        <w:instrText xml:space="preserve"> FORMTEXT </w:instrText>
      </w:r>
      <w:r>
        <w:rPr>
          <w:szCs w:val="22"/>
        </w:rPr>
      </w:r>
      <w:r>
        <w:rPr>
          <w:szCs w:val="22"/>
        </w:rPr>
        <w:fldChar w:fldCharType="separate"/>
      </w:r>
      <w:r w:rsidR="00564A17">
        <w:rPr>
          <w:noProof/>
          <w:szCs w:val="22"/>
        </w:rPr>
        <w:t>Abhivyanjana           Bikaner, Rajasthan</w:t>
      </w:r>
      <w:r>
        <w:rPr>
          <w:szCs w:val="22"/>
        </w:rPr>
        <w:fldChar w:fldCharType="end"/>
      </w:r>
      <w:bookmarkEnd w:id="6"/>
    </w:p>
    <w:p w14:paraId="1985F85D" w14:textId="77777777" w:rsidR="00EF518D" w:rsidRPr="00CA7D6E" w:rsidRDefault="00EF518D" w:rsidP="00EF518D">
      <w:pPr>
        <w:tabs>
          <w:tab w:val="right" w:pos="4410"/>
        </w:tabs>
        <w:outlineLvl w:val="0"/>
        <w:rPr>
          <w:szCs w:val="22"/>
        </w:rPr>
      </w:pPr>
      <w:r>
        <w:rPr>
          <w:szCs w:val="22"/>
        </w:rPr>
        <w:t>Location of Project</w:t>
      </w:r>
      <w:r w:rsidR="000E12C3">
        <w:rPr>
          <w:szCs w:val="22"/>
        </w:rPr>
        <w:t xml:space="preserve"> (City and State)</w:t>
      </w:r>
    </w:p>
    <w:p w14:paraId="4395BDBC" w14:textId="77777777" w:rsidR="009442D9" w:rsidRDefault="009442D9" w:rsidP="00603825">
      <w:pPr>
        <w:tabs>
          <w:tab w:val="decimal" w:pos="9720"/>
        </w:tabs>
        <w:outlineLvl w:val="0"/>
        <w:rPr>
          <w:szCs w:val="22"/>
        </w:rPr>
      </w:pPr>
    </w:p>
    <w:p w14:paraId="629CA6BE" w14:textId="77777777" w:rsidR="009442D9" w:rsidRDefault="00EF518D" w:rsidP="00154F38">
      <w:pPr>
        <w:tabs>
          <w:tab w:val="decimal" w:pos="9720"/>
        </w:tabs>
        <w:spacing w:after="120"/>
        <w:outlineLvl w:val="0"/>
        <w:rPr>
          <w:szCs w:val="22"/>
        </w:rPr>
      </w:pPr>
      <w:r>
        <w:rPr>
          <w:szCs w:val="22"/>
        </w:rPr>
        <w:t>Project c</w:t>
      </w:r>
      <w:r w:rsidR="00603825">
        <w:rPr>
          <w:szCs w:val="22"/>
        </w:rPr>
        <w:t>ategories</w:t>
      </w:r>
      <w:r w:rsidR="009442D9">
        <w:rPr>
          <w:szCs w:val="22"/>
        </w:rPr>
        <w:t xml:space="preserve"> (choose one or two of the following to describe the goals of your project)</w:t>
      </w:r>
    </w:p>
    <w:p w14:paraId="2EB5B1DF" w14:textId="01226C2D" w:rsidR="009442D9" w:rsidRPr="00154F38" w:rsidRDefault="009442D9" w:rsidP="009442D9">
      <w:pPr>
        <w:tabs>
          <w:tab w:val="decimal" w:pos="9720"/>
        </w:tabs>
        <w:ind w:left="720"/>
        <w:outlineLvl w:val="0"/>
      </w:pPr>
      <w:r w:rsidRPr="00154F38">
        <w:fldChar w:fldCharType="begin">
          <w:ffData>
            <w:name w:val="Check1"/>
            <w:enabled/>
            <w:calcOnExit w:val="0"/>
            <w:checkBox>
              <w:sizeAuto/>
              <w:default w:val="0"/>
              <w:checked/>
            </w:checkBox>
          </w:ffData>
        </w:fldChar>
      </w:r>
      <w:bookmarkStart w:id="7" w:name="Check1"/>
      <w:r w:rsidRPr="00154F38">
        <w:instrText xml:space="preserve"> FORMCHECKBOX </w:instrText>
      </w:r>
      <w:r w:rsidR="00000000">
        <w:fldChar w:fldCharType="separate"/>
      </w:r>
      <w:r w:rsidRPr="00154F38">
        <w:fldChar w:fldCharType="end"/>
      </w:r>
      <w:bookmarkEnd w:id="7"/>
      <w:r w:rsidR="00BE27C9">
        <w:t xml:space="preserve"> </w:t>
      </w:r>
      <w:r w:rsidR="00603825" w:rsidRPr="00154F38">
        <w:t>Education/Training</w:t>
      </w:r>
    </w:p>
    <w:p w14:paraId="0B75929B" w14:textId="0F27DEE8" w:rsidR="009442D9" w:rsidRPr="00154F38" w:rsidRDefault="002A64E0" w:rsidP="009442D9">
      <w:pPr>
        <w:tabs>
          <w:tab w:val="decimal" w:pos="9720"/>
        </w:tabs>
        <w:ind w:left="720"/>
        <w:outlineLvl w:val="0"/>
      </w:pPr>
      <w:r>
        <w:fldChar w:fldCharType="begin">
          <w:ffData>
            <w:name w:val="Check2"/>
            <w:enabled/>
            <w:calcOnExit w:val="0"/>
            <w:checkBox>
              <w:sizeAuto/>
              <w:default w:val="0"/>
              <w:checked/>
            </w:checkBox>
          </w:ffData>
        </w:fldChar>
      </w:r>
      <w:bookmarkStart w:id="8" w:name="Check2"/>
      <w:r>
        <w:instrText xml:space="preserve"> FORMCHECKBOX </w:instrText>
      </w:r>
      <w:r w:rsidR="00000000">
        <w:fldChar w:fldCharType="separate"/>
      </w:r>
      <w:r>
        <w:fldChar w:fldCharType="end"/>
      </w:r>
      <w:bookmarkEnd w:id="8"/>
      <w:r w:rsidR="00BE27C9">
        <w:t xml:space="preserve"> </w:t>
      </w:r>
      <w:r w:rsidR="009442D9" w:rsidRPr="00154F38">
        <w:t>Empowerment</w:t>
      </w:r>
    </w:p>
    <w:p w14:paraId="3885E893" w14:textId="77777777" w:rsidR="009442D9" w:rsidRPr="00154F38" w:rsidRDefault="009442D9" w:rsidP="009442D9">
      <w:pPr>
        <w:tabs>
          <w:tab w:val="decimal" w:pos="9720"/>
        </w:tabs>
        <w:ind w:left="720"/>
        <w:outlineLvl w:val="0"/>
      </w:pPr>
      <w:r w:rsidRPr="00154F38">
        <w:fldChar w:fldCharType="begin">
          <w:ffData>
            <w:name w:val="Check3"/>
            <w:enabled/>
            <w:calcOnExit w:val="0"/>
            <w:checkBox>
              <w:sizeAuto/>
              <w:default w:val="0"/>
            </w:checkBox>
          </w:ffData>
        </w:fldChar>
      </w:r>
      <w:bookmarkStart w:id="9" w:name="Check3"/>
      <w:r w:rsidRPr="00154F38">
        <w:instrText xml:space="preserve"> FORMCHECKBOX </w:instrText>
      </w:r>
      <w:r w:rsidR="00000000">
        <w:fldChar w:fldCharType="separate"/>
      </w:r>
      <w:r w:rsidRPr="00154F38">
        <w:fldChar w:fldCharType="end"/>
      </w:r>
      <w:bookmarkEnd w:id="9"/>
      <w:r w:rsidR="00BE27C9">
        <w:t xml:space="preserve"> </w:t>
      </w:r>
      <w:r w:rsidRPr="00154F38">
        <w:t>Environment</w:t>
      </w:r>
    </w:p>
    <w:p w14:paraId="043825F3" w14:textId="77777777" w:rsidR="009442D9" w:rsidRPr="00154F38" w:rsidRDefault="009442D9" w:rsidP="009442D9">
      <w:pPr>
        <w:tabs>
          <w:tab w:val="decimal" w:pos="9720"/>
        </w:tabs>
        <w:ind w:left="720"/>
        <w:outlineLvl w:val="0"/>
      </w:pPr>
      <w:r w:rsidRPr="00154F38">
        <w:fldChar w:fldCharType="begin">
          <w:ffData>
            <w:name w:val="Check4"/>
            <w:enabled/>
            <w:calcOnExit w:val="0"/>
            <w:checkBox>
              <w:sizeAuto/>
              <w:default w:val="0"/>
            </w:checkBox>
          </w:ffData>
        </w:fldChar>
      </w:r>
      <w:bookmarkStart w:id="10" w:name="Check4"/>
      <w:r w:rsidRPr="00154F38">
        <w:instrText xml:space="preserve"> FORMCHECKBOX </w:instrText>
      </w:r>
      <w:r w:rsidR="00000000">
        <w:fldChar w:fldCharType="separate"/>
      </w:r>
      <w:r w:rsidRPr="00154F38">
        <w:fldChar w:fldCharType="end"/>
      </w:r>
      <w:bookmarkEnd w:id="10"/>
      <w:r w:rsidR="00BE27C9">
        <w:t xml:space="preserve"> </w:t>
      </w:r>
      <w:r w:rsidRPr="00154F38">
        <w:t>Health Care</w:t>
      </w:r>
    </w:p>
    <w:p w14:paraId="791486E2" w14:textId="77777777" w:rsidR="00603825" w:rsidRPr="00154F38" w:rsidRDefault="009442D9" w:rsidP="009442D9">
      <w:pPr>
        <w:tabs>
          <w:tab w:val="decimal" w:pos="9720"/>
        </w:tabs>
        <w:ind w:left="720"/>
        <w:outlineLvl w:val="0"/>
      </w:pPr>
      <w:r w:rsidRPr="00154F38">
        <w:fldChar w:fldCharType="begin">
          <w:ffData>
            <w:name w:val="Check5"/>
            <w:enabled/>
            <w:calcOnExit w:val="0"/>
            <w:checkBox>
              <w:sizeAuto/>
              <w:default w:val="0"/>
            </w:checkBox>
          </w:ffData>
        </w:fldChar>
      </w:r>
      <w:bookmarkStart w:id="11" w:name="Check5"/>
      <w:r w:rsidRPr="00154F38">
        <w:instrText xml:space="preserve"> FORMCHECKBOX </w:instrText>
      </w:r>
      <w:r w:rsidR="00000000">
        <w:fldChar w:fldCharType="separate"/>
      </w:r>
      <w:r w:rsidRPr="00154F38">
        <w:fldChar w:fldCharType="end"/>
      </w:r>
      <w:bookmarkEnd w:id="11"/>
      <w:r w:rsidR="00BE27C9">
        <w:t xml:space="preserve"> </w:t>
      </w:r>
      <w:r w:rsidR="00603825" w:rsidRPr="00154F38">
        <w:t>Income Generation</w:t>
      </w:r>
    </w:p>
    <w:p w14:paraId="2387815E" w14:textId="77777777" w:rsidR="000855C5" w:rsidRDefault="000855C5" w:rsidP="00603825">
      <w:pPr>
        <w:pBdr>
          <w:bottom w:val="single" w:sz="4" w:space="1" w:color="auto"/>
        </w:pBdr>
        <w:tabs>
          <w:tab w:val="decimal" w:pos="9720"/>
        </w:tabs>
        <w:outlineLvl w:val="0"/>
        <w:rPr>
          <w:szCs w:val="22"/>
        </w:rPr>
      </w:pPr>
    </w:p>
    <w:p w14:paraId="207AB0F7" w14:textId="39AD8D47" w:rsidR="00EF518D" w:rsidRPr="00CA7D6E" w:rsidRDefault="00BE27C9" w:rsidP="00603825">
      <w:pPr>
        <w:pBdr>
          <w:bottom w:val="single" w:sz="4" w:space="1" w:color="auto"/>
        </w:pBdr>
        <w:tabs>
          <w:tab w:val="decimal" w:pos="9720"/>
        </w:tabs>
        <w:outlineLvl w:val="0"/>
        <w:rPr>
          <w:szCs w:val="22"/>
        </w:rPr>
      </w:pPr>
      <w:r>
        <w:rPr>
          <w:szCs w:val="22"/>
        </w:rPr>
        <w:fldChar w:fldCharType="begin">
          <w:ffData>
            <w:name w:val="Text25"/>
            <w:enabled/>
            <w:calcOnExit w:val="0"/>
            <w:textInput/>
          </w:ffData>
        </w:fldChar>
      </w:r>
      <w:bookmarkStart w:id="12" w:name="Text25"/>
      <w:r>
        <w:rPr>
          <w:szCs w:val="22"/>
        </w:rPr>
        <w:instrText xml:space="preserve"> FORMTEXT </w:instrText>
      </w:r>
      <w:r>
        <w:rPr>
          <w:szCs w:val="22"/>
        </w:rPr>
      </w:r>
      <w:r>
        <w:rPr>
          <w:szCs w:val="22"/>
        </w:rPr>
        <w:fldChar w:fldCharType="separate"/>
      </w:r>
      <w:r w:rsidR="00886808" w:rsidRPr="00886808">
        <w:rPr>
          <w:szCs w:val="22"/>
        </w:rPr>
        <w:t>April, 2023.</w:t>
      </w:r>
      <w:r w:rsidR="00886808">
        <w:rPr>
          <w:szCs w:val="22"/>
        </w:rPr>
        <w:t xml:space="preserve">                                                                                       </w:t>
      </w:r>
      <w:r w:rsidR="00886808" w:rsidRPr="00886808">
        <w:rPr>
          <w:szCs w:val="22"/>
        </w:rPr>
        <w:t xml:space="preserve">Chetna Verma </w:t>
      </w:r>
      <w:r>
        <w:rPr>
          <w:szCs w:val="22"/>
        </w:rPr>
        <w:fldChar w:fldCharType="end"/>
      </w:r>
      <w:bookmarkEnd w:id="12"/>
    </w:p>
    <w:p w14:paraId="1DE3C7F4" w14:textId="77777777" w:rsidR="00603825" w:rsidRDefault="00CE3A77" w:rsidP="00EF518D">
      <w:pPr>
        <w:tabs>
          <w:tab w:val="right" w:pos="9360"/>
        </w:tabs>
        <w:outlineLvl w:val="0"/>
        <w:rPr>
          <w:szCs w:val="22"/>
        </w:rPr>
      </w:pPr>
      <w:r>
        <w:rPr>
          <w:szCs w:val="22"/>
        </w:rPr>
        <w:t>Proposed</w:t>
      </w:r>
      <w:r w:rsidR="000E12C3">
        <w:rPr>
          <w:szCs w:val="22"/>
        </w:rPr>
        <w:t xml:space="preserve"> Start Date (Month and </w:t>
      </w:r>
      <w:proofErr w:type="gramStart"/>
      <w:r>
        <w:rPr>
          <w:szCs w:val="22"/>
        </w:rPr>
        <w:t>Year)</w:t>
      </w:r>
      <w:r w:rsidR="008A3171">
        <w:rPr>
          <w:szCs w:val="22"/>
        </w:rPr>
        <w:t xml:space="preserve">   </w:t>
      </w:r>
      <w:proofErr w:type="gramEnd"/>
      <w:r w:rsidR="008A3171">
        <w:rPr>
          <w:szCs w:val="22"/>
        </w:rPr>
        <w:t xml:space="preserve">                        </w:t>
      </w:r>
      <w:r w:rsidR="009E0D06">
        <w:rPr>
          <w:szCs w:val="22"/>
        </w:rPr>
        <w:t xml:space="preserve">   </w:t>
      </w:r>
      <w:r w:rsidR="000E12C3">
        <w:rPr>
          <w:szCs w:val="22"/>
        </w:rPr>
        <w:t xml:space="preserve">                </w:t>
      </w:r>
      <w:r w:rsidR="008A3171">
        <w:rPr>
          <w:szCs w:val="22"/>
        </w:rPr>
        <w:t>Project Manager</w:t>
      </w:r>
      <w:r w:rsidR="00603825">
        <w:rPr>
          <w:szCs w:val="22"/>
        </w:rPr>
        <w:tab/>
      </w:r>
    </w:p>
    <w:p w14:paraId="29809DFC" w14:textId="77777777" w:rsidR="00886808" w:rsidRDefault="00BE27C9" w:rsidP="00603825">
      <w:pPr>
        <w:pBdr>
          <w:bottom w:val="single" w:sz="4" w:space="1" w:color="auto"/>
        </w:pBdr>
        <w:tabs>
          <w:tab w:val="left" w:pos="2700"/>
        </w:tabs>
        <w:outlineLvl w:val="0"/>
        <w:rPr>
          <w:szCs w:val="22"/>
        </w:rPr>
      </w:pPr>
      <w:r>
        <w:rPr>
          <w:szCs w:val="22"/>
        </w:rPr>
        <w:fldChar w:fldCharType="begin">
          <w:ffData>
            <w:name w:val="Text26"/>
            <w:enabled/>
            <w:calcOnExit w:val="0"/>
            <w:textInput/>
          </w:ffData>
        </w:fldChar>
      </w:r>
      <w:bookmarkStart w:id="13" w:name="Text26"/>
      <w:r>
        <w:rPr>
          <w:szCs w:val="22"/>
        </w:rPr>
        <w:instrText xml:space="preserve"> FORMTEXT </w:instrText>
      </w:r>
      <w:r>
        <w:rPr>
          <w:szCs w:val="22"/>
        </w:rPr>
      </w:r>
      <w:r>
        <w:rPr>
          <w:szCs w:val="22"/>
        </w:rPr>
        <w:fldChar w:fldCharType="separate"/>
      </w:r>
    </w:p>
    <w:p w14:paraId="467A9569" w14:textId="6658FCC1" w:rsidR="00603825" w:rsidRPr="00CA7D6E" w:rsidRDefault="00886808" w:rsidP="00603825">
      <w:pPr>
        <w:pBdr>
          <w:bottom w:val="single" w:sz="4" w:space="1" w:color="auto"/>
        </w:pBdr>
        <w:tabs>
          <w:tab w:val="left" w:pos="2700"/>
        </w:tabs>
        <w:outlineLvl w:val="0"/>
        <w:rPr>
          <w:szCs w:val="22"/>
        </w:rPr>
      </w:pPr>
      <w:r w:rsidRPr="00886808">
        <w:rPr>
          <w:szCs w:val="22"/>
        </w:rPr>
        <w:t>USD 12,846.77</w:t>
      </w:r>
      <w:r w:rsidR="00564A17">
        <w:rPr>
          <w:szCs w:val="22"/>
        </w:rPr>
        <w:t xml:space="preserve">  </w:t>
      </w:r>
      <w:r>
        <w:rPr>
          <w:szCs w:val="22"/>
        </w:rPr>
        <w:t xml:space="preserve">(with </w:t>
      </w:r>
      <w:r w:rsidR="00431231">
        <w:rPr>
          <w:szCs w:val="22"/>
        </w:rPr>
        <w:t xml:space="preserve">yearly </w:t>
      </w:r>
      <w:r>
        <w:rPr>
          <w:szCs w:val="22"/>
        </w:rPr>
        <w:t xml:space="preserve">10% </w:t>
      </w:r>
      <w:r w:rsidR="00431231">
        <w:rPr>
          <w:szCs w:val="22"/>
        </w:rPr>
        <w:t>inflation linked increase in certain costs - program and salaries)      5</w:t>
      </w:r>
      <w:r w:rsidR="00564A17">
        <w:rPr>
          <w:szCs w:val="22"/>
        </w:rPr>
        <w:t xml:space="preserve">                                                                                       </w:t>
      </w:r>
      <w:r w:rsidR="00BE27C9">
        <w:rPr>
          <w:szCs w:val="22"/>
        </w:rPr>
        <w:fldChar w:fldCharType="end"/>
      </w:r>
      <w:bookmarkEnd w:id="13"/>
    </w:p>
    <w:p w14:paraId="67C2B8B4" w14:textId="77777777" w:rsidR="00603825" w:rsidRDefault="00704FBF" w:rsidP="005B4011">
      <w:pPr>
        <w:rPr>
          <w:szCs w:val="22"/>
        </w:rPr>
      </w:pPr>
      <w:r>
        <w:rPr>
          <w:szCs w:val="22"/>
        </w:rPr>
        <w:t>Funds requested per</w:t>
      </w:r>
      <w:r w:rsidR="00603825">
        <w:rPr>
          <w:szCs w:val="22"/>
        </w:rPr>
        <w:t xml:space="preserve"> year</w:t>
      </w:r>
      <w:r w:rsidR="00603825">
        <w:rPr>
          <w:szCs w:val="22"/>
        </w:rPr>
        <w:tab/>
      </w:r>
      <w:r w:rsidR="00603825">
        <w:rPr>
          <w:szCs w:val="22"/>
        </w:rPr>
        <w:tab/>
      </w:r>
      <w:r w:rsidR="00603825">
        <w:rPr>
          <w:szCs w:val="22"/>
        </w:rPr>
        <w:tab/>
      </w:r>
      <w:r w:rsidR="00603825">
        <w:rPr>
          <w:szCs w:val="22"/>
        </w:rPr>
        <w:tab/>
      </w:r>
      <w:r w:rsidR="00603825">
        <w:rPr>
          <w:szCs w:val="22"/>
        </w:rPr>
        <w:tab/>
      </w:r>
      <w:r w:rsidR="00603825">
        <w:rPr>
          <w:szCs w:val="22"/>
        </w:rPr>
        <w:tab/>
        <w:t>Number of years of funding requested</w:t>
      </w:r>
    </w:p>
    <w:p w14:paraId="3434D03F" w14:textId="77777777" w:rsidR="005B4011" w:rsidRPr="00CA7D6E" w:rsidRDefault="005B4011" w:rsidP="005B4011">
      <w:pPr>
        <w:rPr>
          <w:szCs w:val="22"/>
        </w:rPr>
      </w:pPr>
    </w:p>
    <w:p w14:paraId="6925C837" w14:textId="4E6ABE21" w:rsidR="00603825" w:rsidRDefault="00603825" w:rsidP="00603825">
      <w:pPr>
        <w:rPr>
          <w:szCs w:val="22"/>
        </w:rPr>
      </w:pPr>
      <w:r>
        <w:rPr>
          <w:szCs w:val="22"/>
        </w:rPr>
        <w:t xml:space="preserve">If funding is approved, would you like funds sent by </w:t>
      </w:r>
      <w:r w:rsidR="005B4011">
        <w:rPr>
          <w:szCs w:val="22"/>
        </w:rPr>
        <w:fldChar w:fldCharType="begin">
          <w:ffData>
            <w:name w:val="Check6"/>
            <w:enabled/>
            <w:calcOnExit w:val="0"/>
            <w:checkBox>
              <w:sizeAuto/>
              <w:default w:val="0"/>
              <w:checked w:val="0"/>
            </w:checkBox>
          </w:ffData>
        </w:fldChar>
      </w:r>
      <w:bookmarkStart w:id="14" w:name="Check6"/>
      <w:r w:rsidR="005B4011">
        <w:rPr>
          <w:szCs w:val="22"/>
        </w:rPr>
        <w:instrText xml:space="preserve"> FORMCHECKBOX </w:instrText>
      </w:r>
      <w:r w:rsidR="0037544F">
        <w:rPr>
          <w:szCs w:val="22"/>
        </w:rPr>
      </w:r>
      <w:r w:rsidR="00000000">
        <w:rPr>
          <w:szCs w:val="22"/>
        </w:rPr>
        <w:fldChar w:fldCharType="separate"/>
      </w:r>
      <w:r w:rsidR="005B4011">
        <w:rPr>
          <w:szCs w:val="22"/>
        </w:rPr>
        <w:fldChar w:fldCharType="end"/>
      </w:r>
      <w:bookmarkEnd w:id="14"/>
      <w:r w:rsidR="00704FBF">
        <w:rPr>
          <w:szCs w:val="22"/>
        </w:rPr>
        <w:t xml:space="preserve"> </w:t>
      </w:r>
      <w:r w:rsidR="005B4011">
        <w:rPr>
          <w:szCs w:val="22"/>
        </w:rPr>
        <w:t xml:space="preserve">check or </w:t>
      </w:r>
      <w:r w:rsidR="002A64E0">
        <w:rPr>
          <w:szCs w:val="22"/>
        </w:rPr>
        <w:t xml:space="preserve"> </w:t>
      </w:r>
      <w:r w:rsidR="002A64E0">
        <w:rPr>
          <w:szCs w:val="22"/>
        </w:rPr>
        <w:fldChar w:fldCharType="begin">
          <w:ffData>
            <w:name w:val="Check7"/>
            <w:enabled/>
            <w:calcOnExit w:val="0"/>
            <w:checkBox>
              <w:sizeAuto/>
              <w:default w:val="0"/>
              <w:checked/>
            </w:checkBox>
          </w:ffData>
        </w:fldChar>
      </w:r>
      <w:bookmarkStart w:id="15" w:name="Check7"/>
      <w:r w:rsidR="002A64E0">
        <w:rPr>
          <w:szCs w:val="22"/>
        </w:rPr>
        <w:instrText xml:space="preserve"> FORMCHECKBOX </w:instrText>
      </w:r>
      <w:r w:rsidR="00000000">
        <w:rPr>
          <w:szCs w:val="22"/>
        </w:rPr>
      </w:r>
      <w:r w:rsidR="00000000">
        <w:rPr>
          <w:szCs w:val="22"/>
        </w:rPr>
        <w:fldChar w:fldCharType="separate"/>
      </w:r>
      <w:r w:rsidR="002A64E0">
        <w:rPr>
          <w:szCs w:val="22"/>
        </w:rPr>
        <w:fldChar w:fldCharType="end"/>
      </w:r>
      <w:bookmarkEnd w:id="15"/>
      <w:r w:rsidR="005B4011">
        <w:rPr>
          <w:szCs w:val="22"/>
        </w:rPr>
        <w:t xml:space="preserve"> </w:t>
      </w:r>
      <w:r>
        <w:rPr>
          <w:szCs w:val="22"/>
        </w:rPr>
        <w:t xml:space="preserve">wire transfer? </w:t>
      </w:r>
    </w:p>
    <w:p w14:paraId="697EE32F" w14:textId="77777777" w:rsidR="00603825" w:rsidRDefault="00603825" w:rsidP="00603825">
      <w:pPr>
        <w:rPr>
          <w:szCs w:val="22"/>
        </w:rPr>
      </w:pPr>
    </w:p>
    <w:p w14:paraId="43DE6FEB" w14:textId="77777777" w:rsidR="00603825" w:rsidRDefault="005B4011" w:rsidP="00CA3A8E">
      <w:pPr>
        <w:rPr>
          <w:szCs w:val="22"/>
        </w:rPr>
      </w:pPr>
      <w:r>
        <w:rPr>
          <w:szCs w:val="22"/>
        </w:rPr>
        <w:t xml:space="preserve">For </w:t>
      </w:r>
      <w:r w:rsidRPr="000E581F">
        <w:rPr>
          <w:b/>
          <w:szCs w:val="22"/>
        </w:rPr>
        <w:t>wire transfer</w:t>
      </w:r>
      <w:r>
        <w:rPr>
          <w:szCs w:val="22"/>
        </w:rPr>
        <w:t>, please provide the following details:</w:t>
      </w:r>
    </w:p>
    <w:p w14:paraId="47786F26" w14:textId="77777777" w:rsidR="005B4011" w:rsidRDefault="005B4011" w:rsidP="00CA3A8E">
      <w:pPr>
        <w:rPr>
          <w:szCs w:val="22"/>
        </w:rPr>
      </w:pPr>
    </w:p>
    <w:tbl>
      <w:tblPr>
        <w:tblStyle w:val="TableGrid"/>
        <w:tblW w:w="0" w:type="auto"/>
        <w:tblInd w:w="468" w:type="dxa"/>
        <w:tblLook w:val="04A0" w:firstRow="1" w:lastRow="0" w:firstColumn="1" w:lastColumn="0" w:noHBand="0" w:noVBand="1"/>
      </w:tblPr>
      <w:tblGrid>
        <w:gridCol w:w="2700"/>
        <w:gridCol w:w="7110"/>
      </w:tblGrid>
      <w:tr w:rsidR="005B4011" w:rsidRPr="000E581F" w14:paraId="4BD91E55" w14:textId="77777777" w:rsidTr="00BE27C9">
        <w:tc>
          <w:tcPr>
            <w:tcW w:w="2700" w:type="dxa"/>
          </w:tcPr>
          <w:p w14:paraId="724CEA68" w14:textId="77777777" w:rsidR="005B4011" w:rsidRPr="000E581F" w:rsidRDefault="00BE27C9" w:rsidP="000E581F">
            <w:pPr>
              <w:spacing w:before="60" w:after="60"/>
              <w:rPr>
                <w:sz w:val="24"/>
                <w:szCs w:val="24"/>
              </w:rPr>
            </w:pPr>
            <w:r>
              <w:rPr>
                <w:sz w:val="24"/>
                <w:szCs w:val="24"/>
              </w:rPr>
              <w:t>Name of Account H</w:t>
            </w:r>
            <w:r w:rsidR="005B4011" w:rsidRPr="000E581F">
              <w:rPr>
                <w:sz w:val="24"/>
                <w:szCs w:val="24"/>
              </w:rPr>
              <w:t>older</w:t>
            </w:r>
          </w:p>
        </w:tc>
        <w:tc>
          <w:tcPr>
            <w:tcW w:w="7110" w:type="dxa"/>
          </w:tcPr>
          <w:p w14:paraId="0BC97D50" w14:textId="1472AC34" w:rsidR="005B4011" w:rsidRPr="000E581F" w:rsidRDefault="00BE27C9" w:rsidP="00CA3A8E">
            <w:pPr>
              <w:rPr>
                <w:sz w:val="24"/>
                <w:szCs w:val="24"/>
              </w:rPr>
            </w:pPr>
            <w:r>
              <w:fldChar w:fldCharType="begin">
                <w:ffData>
                  <w:name w:val="Text27"/>
                  <w:enabled/>
                  <w:calcOnExit w:val="0"/>
                  <w:textInput/>
                </w:ffData>
              </w:fldChar>
            </w:r>
            <w:bookmarkStart w:id="16" w:name="Text27"/>
            <w:r>
              <w:rPr>
                <w:sz w:val="24"/>
                <w:szCs w:val="24"/>
              </w:rPr>
              <w:instrText xml:space="preserve"> FORMTEXT </w:instrText>
            </w:r>
            <w:r>
              <w:fldChar w:fldCharType="separate"/>
            </w:r>
            <w:r w:rsidR="00FA66E9">
              <w:rPr>
                <w:noProof/>
                <w:sz w:val="24"/>
                <w:szCs w:val="24"/>
              </w:rPr>
              <w:t>Charkha</w:t>
            </w:r>
            <w:r>
              <w:fldChar w:fldCharType="end"/>
            </w:r>
            <w:bookmarkEnd w:id="16"/>
          </w:p>
        </w:tc>
      </w:tr>
      <w:tr w:rsidR="005B4011" w:rsidRPr="000E581F" w14:paraId="45309846" w14:textId="77777777" w:rsidTr="00BE27C9">
        <w:tc>
          <w:tcPr>
            <w:tcW w:w="2700" w:type="dxa"/>
          </w:tcPr>
          <w:p w14:paraId="636D8C87" w14:textId="77777777" w:rsidR="005B4011" w:rsidRPr="000E581F" w:rsidRDefault="005B4011" w:rsidP="000E581F">
            <w:pPr>
              <w:spacing w:before="60" w:after="60"/>
              <w:rPr>
                <w:sz w:val="24"/>
                <w:szCs w:val="24"/>
              </w:rPr>
            </w:pPr>
            <w:r w:rsidRPr="000E581F">
              <w:rPr>
                <w:sz w:val="24"/>
                <w:szCs w:val="24"/>
              </w:rPr>
              <w:t>Address</w:t>
            </w:r>
          </w:p>
        </w:tc>
        <w:tc>
          <w:tcPr>
            <w:tcW w:w="7110" w:type="dxa"/>
          </w:tcPr>
          <w:p w14:paraId="7CB4F539" w14:textId="0FC548CE" w:rsidR="005B4011" w:rsidRPr="000E581F" w:rsidRDefault="00BE27C9" w:rsidP="00CA3A8E">
            <w:pPr>
              <w:rPr>
                <w:sz w:val="24"/>
                <w:szCs w:val="24"/>
              </w:rPr>
            </w:pPr>
            <w:r>
              <w:fldChar w:fldCharType="begin">
                <w:ffData>
                  <w:name w:val="Text28"/>
                  <w:enabled/>
                  <w:calcOnExit w:val="0"/>
                  <w:textInput/>
                </w:ffData>
              </w:fldChar>
            </w:r>
            <w:r>
              <w:rPr>
                <w:sz w:val="24"/>
                <w:szCs w:val="24"/>
              </w:rPr>
              <w:instrText xml:space="preserve"> </w:instrText>
            </w:r>
            <w:bookmarkStart w:id="17" w:name="Text28"/>
            <w:r>
              <w:rPr>
                <w:sz w:val="24"/>
                <w:szCs w:val="24"/>
              </w:rPr>
              <w:instrText xml:space="preserve">FORMTEXT </w:instrText>
            </w:r>
            <w:r>
              <w:fldChar w:fldCharType="separate"/>
            </w:r>
            <w:r w:rsidR="00FA66E9">
              <w:rPr>
                <w:noProof/>
                <w:sz w:val="24"/>
                <w:szCs w:val="24"/>
              </w:rPr>
              <w:t xml:space="preserve">12 A, </w:t>
            </w:r>
            <w:r w:rsidR="00FA66E9" w:rsidRPr="00FA66E9">
              <w:rPr>
                <w:noProof/>
                <w:sz w:val="24"/>
                <w:szCs w:val="24"/>
              </w:rPr>
              <w:t xml:space="preserve">Vasant </w:t>
            </w:r>
            <w:r w:rsidR="00FA66E9">
              <w:rPr>
                <w:noProof/>
                <w:sz w:val="24"/>
                <w:szCs w:val="24"/>
              </w:rPr>
              <w:t xml:space="preserve">Apartments, Vasant Vihar, New Delhi -110057 </w:t>
            </w:r>
            <w:r>
              <w:fldChar w:fldCharType="end"/>
            </w:r>
            <w:bookmarkEnd w:id="17"/>
          </w:p>
        </w:tc>
      </w:tr>
      <w:tr w:rsidR="005B4011" w:rsidRPr="000E581F" w14:paraId="7AA8B0C1" w14:textId="77777777" w:rsidTr="00BE27C9">
        <w:tc>
          <w:tcPr>
            <w:tcW w:w="2700" w:type="dxa"/>
          </w:tcPr>
          <w:p w14:paraId="744E85FA" w14:textId="77777777" w:rsidR="005B4011" w:rsidRPr="000E581F" w:rsidRDefault="00BE27C9" w:rsidP="000E581F">
            <w:pPr>
              <w:spacing w:before="60" w:after="60"/>
              <w:rPr>
                <w:sz w:val="24"/>
                <w:szCs w:val="24"/>
              </w:rPr>
            </w:pPr>
            <w:r>
              <w:rPr>
                <w:sz w:val="24"/>
                <w:szCs w:val="24"/>
              </w:rPr>
              <w:t>Account N</w:t>
            </w:r>
            <w:r w:rsidR="005B4011" w:rsidRPr="000E581F">
              <w:rPr>
                <w:sz w:val="24"/>
                <w:szCs w:val="24"/>
              </w:rPr>
              <w:t>umber</w:t>
            </w:r>
          </w:p>
        </w:tc>
        <w:tc>
          <w:tcPr>
            <w:tcW w:w="7110" w:type="dxa"/>
          </w:tcPr>
          <w:p w14:paraId="0376ABC7" w14:textId="5451276D" w:rsidR="005B4011" w:rsidRPr="000E581F" w:rsidRDefault="00BE27C9" w:rsidP="00CA3A8E">
            <w:pPr>
              <w:rPr>
                <w:sz w:val="24"/>
                <w:szCs w:val="24"/>
              </w:rPr>
            </w:pPr>
            <w:r>
              <w:fldChar w:fldCharType="begin">
                <w:ffData>
                  <w:name w:val="Text29"/>
                  <w:enabled/>
                  <w:calcOnExit w:val="0"/>
                  <w:textInput/>
                </w:ffData>
              </w:fldChar>
            </w:r>
            <w:bookmarkStart w:id="18" w:name="Text29"/>
            <w:r>
              <w:rPr>
                <w:sz w:val="24"/>
                <w:szCs w:val="24"/>
              </w:rPr>
              <w:instrText xml:space="preserve"> FORMTEXT </w:instrText>
            </w:r>
            <w:r>
              <w:fldChar w:fldCharType="separate"/>
            </w:r>
            <w:r w:rsidR="00FA66E9">
              <w:rPr>
                <w:noProof/>
                <w:sz w:val="24"/>
                <w:szCs w:val="24"/>
              </w:rPr>
              <w:t>40053745749</w:t>
            </w:r>
            <w:r>
              <w:fldChar w:fldCharType="end"/>
            </w:r>
            <w:bookmarkEnd w:id="18"/>
          </w:p>
        </w:tc>
      </w:tr>
      <w:tr w:rsidR="005B4011" w:rsidRPr="000E581F" w14:paraId="16493BA2" w14:textId="77777777" w:rsidTr="00BE27C9">
        <w:tc>
          <w:tcPr>
            <w:tcW w:w="2700" w:type="dxa"/>
          </w:tcPr>
          <w:p w14:paraId="3491D68C" w14:textId="77777777" w:rsidR="005B4011" w:rsidRPr="000E581F" w:rsidRDefault="00BE27C9" w:rsidP="000E581F">
            <w:pPr>
              <w:spacing w:before="60" w:after="60"/>
              <w:rPr>
                <w:sz w:val="24"/>
                <w:szCs w:val="24"/>
              </w:rPr>
            </w:pPr>
            <w:r>
              <w:rPr>
                <w:sz w:val="24"/>
                <w:szCs w:val="24"/>
              </w:rPr>
              <w:t>Bank N</w:t>
            </w:r>
            <w:r w:rsidR="005B4011" w:rsidRPr="000E581F">
              <w:rPr>
                <w:sz w:val="24"/>
                <w:szCs w:val="24"/>
              </w:rPr>
              <w:t>ame</w:t>
            </w:r>
          </w:p>
        </w:tc>
        <w:tc>
          <w:tcPr>
            <w:tcW w:w="7110" w:type="dxa"/>
          </w:tcPr>
          <w:p w14:paraId="59E08B34" w14:textId="1CA84B07" w:rsidR="005B4011" w:rsidRPr="000E581F" w:rsidRDefault="00BE27C9" w:rsidP="00CA3A8E">
            <w:pPr>
              <w:rPr>
                <w:sz w:val="24"/>
                <w:szCs w:val="24"/>
              </w:rPr>
            </w:pPr>
            <w:r>
              <w:fldChar w:fldCharType="begin">
                <w:ffData>
                  <w:name w:val="Text30"/>
                  <w:enabled/>
                  <w:calcOnExit w:val="0"/>
                  <w:textInput/>
                </w:ffData>
              </w:fldChar>
            </w:r>
            <w:r>
              <w:rPr>
                <w:sz w:val="24"/>
                <w:szCs w:val="24"/>
              </w:rPr>
              <w:instrText xml:space="preserve"> </w:instrText>
            </w:r>
            <w:bookmarkStart w:id="19" w:name="Text30"/>
            <w:r>
              <w:rPr>
                <w:sz w:val="24"/>
                <w:szCs w:val="24"/>
              </w:rPr>
              <w:instrText xml:space="preserve">FORMTEXT </w:instrText>
            </w:r>
            <w:r>
              <w:fldChar w:fldCharType="separate"/>
            </w:r>
            <w:r w:rsidR="00FA66E9">
              <w:rPr>
                <w:noProof/>
                <w:sz w:val="24"/>
                <w:szCs w:val="24"/>
              </w:rPr>
              <w:t>State Bank of India</w:t>
            </w:r>
            <w:r>
              <w:fldChar w:fldCharType="end"/>
            </w:r>
            <w:bookmarkEnd w:id="19"/>
          </w:p>
        </w:tc>
      </w:tr>
      <w:tr w:rsidR="005B4011" w:rsidRPr="000E581F" w14:paraId="3CBDF6EF" w14:textId="77777777" w:rsidTr="00BE27C9">
        <w:tc>
          <w:tcPr>
            <w:tcW w:w="2700" w:type="dxa"/>
          </w:tcPr>
          <w:p w14:paraId="1281855B" w14:textId="77777777" w:rsidR="005B4011" w:rsidRPr="000E581F" w:rsidRDefault="00BE27C9" w:rsidP="000E581F">
            <w:pPr>
              <w:spacing w:before="60" w:after="60"/>
              <w:rPr>
                <w:sz w:val="24"/>
                <w:szCs w:val="24"/>
              </w:rPr>
            </w:pPr>
            <w:r>
              <w:rPr>
                <w:sz w:val="24"/>
                <w:szCs w:val="24"/>
              </w:rPr>
              <w:t>Bank A</w:t>
            </w:r>
            <w:r w:rsidR="005B4011" w:rsidRPr="000E581F">
              <w:rPr>
                <w:sz w:val="24"/>
                <w:szCs w:val="24"/>
              </w:rPr>
              <w:t>ddress</w:t>
            </w:r>
          </w:p>
        </w:tc>
        <w:tc>
          <w:tcPr>
            <w:tcW w:w="7110" w:type="dxa"/>
          </w:tcPr>
          <w:p w14:paraId="0DE59CD3" w14:textId="151D75B4" w:rsidR="005B4011" w:rsidRPr="000E581F" w:rsidRDefault="00BE27C9" w:rsidP="00CA3A8E">
            <w:pPr>
              <w:rPr>
                <w:sz w:val="24"/>
                <w:szCs w:val="24"/>
              </w:rPr>
            </w:pPr>
            <w:r>
              <w:fldChar w:fldCharType="begin">
                <w:ffData>
                  <w:name w:val="Text31"/>
                  <w:enabled/>
                  <w:calcOnExit w:val="0"/>
                  <w:textInput/>
                </w:ffData>
              </w:fldChar>
            </w:r>
            <w:r>
              <w:rPr>
                <w:sz w:val="24"/>
                <w:szCs w:val="24"/>
              </w:rPr>
              <w:instrText xml:space="preserve"> </w:instrText>
            </w:r>
            <w:bookmarkStart w:id="20" w:name="Text31"/>
            <w:r>
              <w:rPr>
                <w:sz w:val="24"/>
                <w:szCs w:val="24"/>
              </w:rPr>
              <w:instrText xml:space="preserve">FORMTEXT </w:instrText>
            </w:r>
            <w:r>
              <w:fldChar w:fldCharType="separate"/>
            </w:r>
            <w:r w:rsidR="00FA66E9">
              <w:rPr>
                <w:noProof/>
                <w:sz w:val="24"/>
                <w:szCs w:val="24"/>
              </w:rPr>
              <w:t>FCRA Cell, 4</w:t>
            </w:r>
            <w:r w:rsidR="00FA66E9" w:rsidRPr="00FA66E9">
              <w:rPr>
                <w:noProof/>
                <w:sz w:val="24"/>
                <w:szCs w:val="24"/>
                <w:vertAlign w:val="superscript"/>
              </w:rPr>
              <w:t>th</w:t>
            </w:r>
            <w:r w:rsidR="00FA66E9">
              <w:rPr>
                <w:noProof/>
                <w:sz w:val="24"/>
                <w:szCs w:val="24"/>
              </w:rPr>
              <w:t xml:space="preserve"> Floor, New Delhi Main Branch, 11 Sansad Marg, New Delhi 110001 </w:t>
            </w:r>
            <w:r>
              <w:fldChar w:fldCharType="end"/>
            </w:r>
            <w:bookmarkEnd w:id="20"/>
          </w:p>
        </w:tc>
      </w:tr>
      <w:tr w:rsidR="005B4011" w:rsidRPr="000E581F" w14:paraId="3901E6C8" w14:textId="77777777" w:rsidTr="00BE27C9">
        <w:tc>
          <w:tcPr>
            <w:tcW w:w="2700" w:type="dxa"/>
          </w:tcPr>
          <w:p w14:paraId="5EB71613" w14:textId="77777777" w:rsidR="005B4011" w:rsidRPr="000E581F" w:rsidRDefault="00BE27C9" w:rsidP="000E581F">
            <w:pPr>
              <w:spacing w:before="60" w:after="60"/>
              <w:rPr>
                <w:sz w:val="24"/>
                <w:szCs w:val="24"/>
              </w:rPr>
            </w:pPr>
            <w:r>
              <w:rPr>
                <w:sz w:val="24"/>
                <w:szCs w:val="24"/>
              </w:rPr>
              <w:t>Bank SWIFT C</w:t>
            </w:r>
            <w:r w:rsidR="005B4011" w:rsidRPr="000E581F">
              <w:rPr>
                <w:sz w:val="24"/>
                <w:szCs w:val="24"/>
              </w:rPr>
              <w:t>ode</w:t>
            </w:r>
          </w:p>
        </w:tc>
        <w:tc>
          <w:tcPr>
            <w:tcW w:w="7110" w:type="dxa"/>
          </w:tcPr>
          <w:p w14:paraId="30D6BC48" w14:textId="50886B52" w:rsidR="005B4011" w:rsidRPr="000E581F" w:rsidRDefault="00BE27C9" w:rsidP="00CA3A8E">
            <w:pPr>
              <w:rPr>
                <w:sz w:val="24"/>
                <w:szCs w:val="24"/>
              </w:rPr>
            </w:pPr>
            <w:r>
              <w:fldChar w:fldCharType="begin">
                <w:ffData>
                  <w:name w:val="Text32"/>
                  <w:enabled/>
                  <w:calcOnExit w:val="0"/>
                  <w:textInput/>
                </w:ffData>
              </w:fldChar>
            </w:r>
            <w:r>
              <w:rPr>
                <w:sz w:val="24"/>
                <w:szCs w:val="24"/>
              </w:rPr>
              <w:instrText xml:space="preserve"> </w:instrText>
            </w:r>
            <w:bookmarkStart w:id="21" w:name="Text32"/>
            <w:r>
              <w:rPr>
                <w:sz w:val="24"/>
                <w:szCs w:val="24"/>
              </w:rPr>
              <w:instrText xml:space="preserve">FORMTEXT </w:instrText>
            </w:r>
            <w:r>
              <w:fldChar w:fldCharType="separate"/>
            </w:r>
            <w:r w:rsidR="00FA66E9">
              <w:rPr>
                <w:noProof/>
                <w:sz w:val="24"/>
                <w:szCs w:val="24"/>
              </w:rPr>
              <w:t>SBININBB104</w:t>
            </w:r>
            <w:r>
              <w:fldChar w:fldCharType="end"/>
            </w:r>
            <w:bookmarkEnd w:id="21"/>
          </w:p>
        </w:tc>
      </w:tr>
      <w:tr w:rsidR="005B4011" w:rsidRPr="000E581F" w14:paraId="24389AA4" w14:textId="77777777" w:rsidTr="00BE27C9">
        <w:tc>
          <w:tcPr>
            <w:tcW w:w="2700" w:type="dxa"/>
          </w:tcPr>
          <w:p w14:paraId="18FF4B38" w14:textId="77777777" w:rsidR="005B4011" w:rsidRPr="000E581F" w:rsidRDefault="00BE27C9" w:rsidP="000E581F">
            <w:pPr>
              <w:spacing w:before="60" w:after="60"/>
              <w:rPr>
                <w:sz w:val="24"/>
                <w:szCs w:val="24"/>
              </w:rPr>
            </w:pPr>
            <w:r>
              <w:rPr>
                <w:sz w:val="24"/>
                <w:szCs w:val="24"/>
              </w:rPr>
              <w:lastRenderedPageBreak/>
              <w:t>Bank IFSC C</w:t>
            </w:r>
            <w:r w:rsidR="005B4011" w:rsidRPr="000E581F">
              <w:rPr>
                <w:sz w:val="24"/>
                <w:szCs w:val="24"/>
              </w:rPr>
              <w:t>ode</w:t>
            </w:r>
          </w:p>
        </w:tc>
        <w:tc>
          <w:tcPr>
            <w:tcW w:w="7110" w:type="dxa"/>
          </w:tcPr>
          <w:p w14:paraId="14F55E8A" w14:textId="3C7DBE10" w:rsidR="005B4011" w:rsidRPr="000E581F" w:rsidRDefault="00BE27C9" w:rsidP="00CA3A8E">
            <w:pPr>
              <w:rPr>
                <w:sz w:val="24"/>
                <w:szCs w:val="24"/>
              </w:rPr>
            </w:pPr>
            <w:r>
              <w:fldChar w:fldCharType="begin">
                <w:ffData>
                  <w:name w:val="Text33"/>
                  <w:enabled/>
                  <w:calcOnExit w:val="0"/>
                  <w:textInput/>
                </w:ffData>
              </w:fldChar>
            </w:r>
            <w:r>
              <w:rPr>
                <w:sz w:val="24"/>
                <w:szCs w:val="24"/>
              </w:rPr>
              <w:instrText xml:space="preserve"> </w:instrText>
            </w:r>
            <w:bookmarkStart w:id="22" w:name="Text33"/>
            <w:r>
              <w:rPr>
                <w:sz w:val="24"/>
                <w:szCs w:val="24"/>
              </w:rPr>
              <w:instrText xml:space="preserve">FORMTEXT </w:instrText>
            </w:r>
            <w:r>
              <w:fldChar w:fldCharType="separate"/>
            </w:r>
            <w:r w:rsidR="00FA66E9">
              <w:rPr>
                <w:noProof/>
                <w:sz w:val="24"/>
                <w:szCs w:val="24"/>
              </w:rPr>
              <w:t>SBIN0000691</w:t>
            </w:r>
            <w:r>
              <w:fldChar w:fldCharType="end"/>
            </w:r>
            <w:bookmarkEnd w:id="22"/>
          </w:p>
        </w:tc>
      </w:tr>
    </w:tbl>
    <w:p w14:paraId="2A915C7F" w14:textId="77777777" w:rsidR="00083EA0" w:rsidRDefault="00083EA0" w:rsidP="00083EA0">
      <w:pPr>
        <w:tabs>
          <w:tab w:val="left" w:pos="720"/>
        </w:tabs>
        <w:rPr>
          <w:szCs w:val="22"/>
        </w:rPr>
      </w:pPr>
    </w:p>
    <w:p w14:paraId="25964297" w14:textId="77777777" w:rsidR="00A21831" w:rsidRPr="00975150" w:rsidRDefault="001717B7" w:rsidP="00D06E01">
      <w:pPr>
        <w:keepLines/>
        <w:tabs>
          <w:tab w:val="left" w:pos="720"/>
        </w:tabs>
        <w:ind w:left="360" w:hanging="360"/>
        <w:rPr>
          <w:smallCaps/>
        </w:rPr>
      </w:pPr>
      <w:r w:rsidRPr="00083EA0">
        <w:rPr>
          <w:szCs w:val="22"/>
        </w:rPr>
        <w:br w:type="page"/>
      </w:r>
      <w:r w:rsidR="006F10E2" w:rsidRPr="00975150">
        <w:rPr>
          <w:szCs w:val="22"/>
        </w:rPr>
        <w:lastRenderedPageBreak/>
        <w:t>A.</w:t>
      </w:r>
      <w:r w:rsidR="006F10E2" w:rsidRPr="00975150">
        <w:rPr>
          <w:szCs w:val="22"/>
        </w:rPr>
        <w:tab/>
      </w:r>
      <w:r w:rsidR="00A21831" w:rsidRPr="00975150">
        <w:rPr>
          <w:smallCaps/>
        </w:rPr>
        <w:t>Abstract</w:t>
      </w:r>
    </w:p>
    <w:p w14:paraId="10855527" w14:textId="77777777" w:rsidR="00932FFC" w:rsidRDefault="00751867" w:rsidP="00D06E01">
      <w:pPr>
        <w:pStyle w:val="BodyTextIndent"/>
        <w:keepLines/>
      </w:pPr>
      <w:r w:rsidRPr="00975150">
        <w:tab/>
      </w:r>
      <w:r w:rsidR="006F10E2" w:rsidRPr="00975150">
        <w:t>Describe</w:t>
      </w:r>
      <w:r w:rsidR="00EB7A76" w:rsidRPr="00975150">
        <w:t xml:space="preserve"> the project</w:t>
      </w:r>
      <w:r w:rsidR="00932FFC">
        <w:t xml:space="preserve"> in 50</w:t>
      </w:r>
      <w:r w:rsidR="006F10E2" w:rsidRPr="00975150">
        <w:t>0 words or less</w:t>
      </w:r>
      <w:r w:rsidR="00932FFC">
        <w:t>. Be sure to include</w:t>
      </w:r>
      <w:r w:rsidR="00F25A84">
        <w:t xml:space="preserve"> descriptions of</w:t>
      </w:r>
    </w:p>
    <w:p w14:paraId="662078C8" w14:textId="77777777" w:rsidR="00932FFC" w:rsidRDefault="00EB7A76" w:rsidP="00D06E01">
      <w:pPr>
        <w:pStyle w:val="BodyTextIndent"/>
        <w:keepLines/>
        <w:numPr>
          <w:ilvl w:val="0"/>
          <w:numId w:val="20"/>
        </w:numPr>
      </w:pPr>
      <w:r w:rsidRPr="00975150">
        <w:t>the recipient community</w:t>
      </w:r>
    </w:p>
    <w:p w14:paraId="06C672AB" w14:textId="77777777" w:rsidR="00932FFC" w:rsidRDefault="001E1B20" w:rsidP="00D06E01">
      <w:pPr>
        <w:pStyle w:val="BodyTextIndent"/>
        <w:keepLines/>
        <w:numPr>
          <w:ilvl w:val="0"/>
          <w:numId w:val="20"/>
        </w:numPr>
      </w:pPr>
      <w:r w:rsidRPr="00975150">
        <w:t xml:space="preserve">the </w:t>
      </w:r>
      <w:r w:rsidR="00EB7A76" w:rsidRPr="00975150">
        <w:t>locality</w:t>
      </w:r>
    </w:p>
    <w:p w14:paraId="0629ADB7" w14:textId="77777777" w:rsidR="00932FFC" w:rsidRDefault="00EB7A76" w:rsidP="00D06E01">
      <w:pPr>
        <w:pStyle w:val="BodyTextIndent"/>
        <w:keepLines/>
        <w:numPr>
          <w:ilvl w:val="0"/>
          <w:numId w:val="20"/>
        </w:numPr>
      </w:pPr>
      <w:r w:rsidRPr="00975150">
        <w:t>the size an</w:t>
      </w:r>
      <w:r w:rsidR="00932FFC">
        <w:t>d scope of the project; and</w:t>
      </w:r>
    </w:p>
    <w:p w14:paraId="07FA03AD" w14:textId="77777777" w:rsidR="00EB7A76" w:rsidRPr="00975150" w:rsidRDefault="00EB7A76" w:rsidP="00D06E01">
      <w:pPr>
        <w:pStyle w:val="BodyTextIndent"/>
        <w:keepLines/>
        <w:numPr>
          <w:ilvl w:val="0"/>
          <w:numId w:val="20"/>
        </w:numPr>
      </w:pPr>
      <w:r w:rsidRPr="00975150">
        <w:t xml:space="preserve">the goals of the project. </w:t>
      </w:r>
    </w:p>
    <w:p w14:paraId="1D6BAE2F" w14:textId="77777777" w:rsidR="006F10E2" w:rsidRPr="00975150" w:rsidRDefault="006F10E2" w:rsidP="00D06E01">
      <w:pPr>
        <w:keepLines/>
        <w:tabs>
          <w:tab w:val="left" w:pos="720"/>
        </w:tabs>
        <w:ind w:left="360" w:hanging="360"/>
        <w:outlineLvl w:val="0"/>
      </w:pPr>
    </w:p>
    <w:p w14:paraId="47060C9A" w14:textId="77777777" w:rsidR="00EB7A76" w:rsidRDefault="009F0447" w:rsidP="00D06E01">
      <w:pPr>
        <w:keepLines/>
        <w:tabs>
          <w:tab w:val="left" w:pos="720"/>
        </w:tabs>
        <w:ind w:left="360" w:hanging="360"/>
        <w:outlineLvl w:val="0"/>
      </w:pPr>
      <w:r w:rsidRPr="00975150">
        <w:tab/>
      </w:r>
      <w:r w:rsidR="00EB7A76" w:rsidRPr="00975150">
        <w:t xml:space="preserve">This </w:t>
      </w:r>
      <w:r w:rsidR="00932FFC">
        <w:t>abstract</w:t>
      </w:r>
      <w:r w:rsidR="000E12C3">
        <w:t xml:space="preserve"> should</w:t>
      </w:r>
      <w:r w:rsidR="00F25A84">
        <w:t xml:space="preserve"> </w:t>
      </w:r>
      <w:r w:rsidR="00154F38">
        <w:t>summarize</w:t>
      </w:r>
      <w:r w:rsidR="00EB7A76" w:rsidRPr="00975150">
        <w:t xml:space="preserve"> the </w:t>
      </w:r>
      <w:r w:rsidR="00932FFC">
        <w:t xml:space="preserve">more specific </w:t>
      </w:r>
      <w:r w:rsidR="00F25A84">
        <w:t>information</w:t>
      </w:r>
      <w:r w:rsidR="00932FFC">
        <w:t xml:space="preserve"> </w:t>
      </w:r>
      <w:r w:rsidR="000E12C3">
        <w:t xml:space="preserve">given </w:t>
      </w:r>
      <w:r w:rsidR="00932FFC">
        <w:t>in the sections</w:t>
      </w:r>
      <w:r w:rsidR="00EB7A76" w:rsidRPr="00975150">
        <w:t xml:space="preserve"> that follow.</w:t>
      </w:r>
      <w:r w:rsidR="006F10E2" w:rsidRPr="00975150">
        <w:t xml:space="preserve"> </w:t>
      </w:r>
    </w:p>
    <w:p w14:paraId="4E1E4D61" w14:textId="77777777" w:rsidR="003123C4" w:rsidRDefault="003123C4" w:rsidP="00751867">
      <w:pPr>
        <w:tabs>
          <w:tab w:val="left" w:pos="720"/>
        </w:tabs>
        <w:ind w:left="360" w:hanging="360"/>
        <w:outlineLvl w:val="0"/>
      </w:pPr>
    </w:p>
    <w:p w14:paraId="0E6AF7B4" w14:textId="3C08947A" w:rsidR="00431231" w:rsidRDefault="00F25A84" w:rsidP="00431231">
      <w:pPr>
        <w:tabs>
          <w:tab w:val="left" w:pos="720"/>
        </w:tabs>
        <w:ind w:left="360" w:hanging="360"/>
        <w:outlineLvl w:val="0"/>
      </w:pPr>
      <w:r>
        <w:tab/>
      </w:r>
      <w:r>
        <w:fldChar w:fldCharType="begin">
          <w:ffData>
            <w:name w:val="Text3"/>
            <w:enabled/>
            <w:calcOnExit w:val="0"/>
            <w:textInput/>
          </w:ffData>
        </w:fldChar>
      </w:r>
      <w:bookmarkStart w:id="23" w:name="Text3"/>
      <w:r>
        <w:instrText xml:space="preserve"> FORMTEXT </w:instrText>
      </w:r>
      <w:r>
        <w:fldChar w:fldCharType="separate"/>
      </w:r>
      <w:r w:rsidR="00DA557A">
        <w:t>P</w:t>
      </w:r>
      <w:r w:rsidR="00DA557A" w:rsidRPr="00DA557A">
        <w:t xml:space="preserve">roject </w:t>
      </w:r>
      <w:r w:rsidR="00DA557A">
        <w:t xml:space="preserve">Abhivyanjana </w:t>
      </w:r>
      <w:r w:rsidR="00DA557A" w:rsidRPr="00DA557A">
        <w:t xml:space="preserve">aims at improving the quality of life of Adolescent Girls by creating a sustainable two-way communication network that enables them to understand their social development issues and advocate for policy level changes by expressing their concerns using different media platforms at national, state and local level. </w:t>
      </w:r>
      <w:r w:rsidR="00DA557A">
        <w:t>Project</w:t>
      </w:r>
      <w:r w:rsidR="00431231">
        <w:t xml:space="preserve"> ‘Abhivyanjana’ (expression), aims at enhancing the leadership skills among adolescent girls (aged 14-20) from underserved communities from border villages of Bikaner district in Rajasthan. The intervention region is an extremely marginalized region with poor human development indicators specially for young girls and women. Inhabited by a mixed population, this area is close to the international border and stands as an outlier from the development ambit of the country. In this media-dark zone, struggle of the communities to participate in the development process of the country remains disconnected from the policy makers. Situation of young girls and women is even worse as the social-economical-political fabric of this region doesn’t even consider their existence – veiled both literally, and metaphorically!  </w:t>
      </w:r>
    </w:p>
    <w:p w14:paraId="38AD647F" w14:textId="77777777" w:rsidR="00431231" w:rsidRDefault="00431231" w:rsidP="00431231">
      <w:pPr>
        <w:tabs>
          <w:tab w:val="left" w:pos="720"/>
        </w:tabs>
        <w:ind w:left="360" w:hanging="360"/>
        <w:outlineLvl w:val="0"/>
      </w:pPr>
    </w:p>
    <w:p w14:paraId="6EF52723" w14:textId="5775ACBB" w:rsidR="00431231" w:rsidRDefault="00DA557A" w:rsidP="00431231">
      <w:pPr>
        <w:tabs>
          <w:tab w:val="left" w:pos="720"/>
        </w:tabs>
        <w:ind w:left="360" w:hanging="360"/>
        <w:outlineLvl w:val="0"/>
      </w:pPr>
      <w:r>
        <w:t xml:space="preserve">      </w:t>
      </w:r>
      <w:r w:rsidR="00431231">
        <w:t>Project Abhivyanjana will strengthen the understanding of AGs on gender &amp; development, building their confidence to challenge and transform the gender inequitable attitudes that hinders their participation in country’s development. In addition to information and knowledge, Charkha will conduct skill-building workshops to provide young girls from these border villages with a platform to raise their voices through the creative use of media. They will write articles, poems, make videos to express their opinions, report on issues that matter to them and highlight unfair practices toward adolescent girls. The content created will be published/broadcasted through Charkha’s trilingual feature service in Hindi, English and Urdu to create spaces for discussion on these issues and demand both immediate and long-term IMPACT.</w:t>
      </w:r>
    </w:p>
    <w:p w14:paraId="4DEB6319" w14:textId="77777777" w:rsidR="00431231" w:rsidRDefault="00431231" w:rsidP="00431231">
      <w:pPr>
        <w:tabs>
          <w:tab w:val="left" w:pos="720"/>
        </w:tabs>
        <w:ind w:left="360" w:hanging="360"/>
        <w:outlineLvl w:val="0"/>
      </w:pPr>
    </w:p>
    <w:p w14:paraId="5A4599CF" w14:textId="79766D7C" w:rsidR="00431231" w:rsidRDefault="00DA557A" w:rsidP="00431231">
      <w:pPr>
        <w:tabs>
          <w:tab w:val="left" w:pos="720"/>
        </w:tabs>
        <w:ind w:left="360" w:hanging="360"/>
        <w:outlineLvl w:val="0"/>
      </w:pPr>
      <w:r>
        <w:t xml:space="preserve">     </w:t>
      </w:r>
      <w:r w:rsidR="00431231">
        <w:t xml:space="preserve">Charkha, following a rights-based approach, will work with 100 AGs from strategically selected villages and transform them into leaders who, during and after the completion of the project, will take forward the initiative on their own with no direct involvement of Charkha. Although, we will continue to guide them as and when they will require our support. </w:t>
      </w:r>
    </w:p>
    <w:p w14:paraId="3B2A9156" w14:textId="77777777" w:rsidR="00431231" w:rsidRDefault="00431231" w:rsidP="00431231">
      <w:pPr>
        <w:tabs>
          <w:tab w:val="left" w:pos="720"/>
        </w:tabs>
        <w:ind w:left="360" w:hanging="360"/>
        <w:outlineLvl w:val="0"/>
      </w:pPr>
    </w:p>
    <w:p w14:paraId="6B1662BC" w14:textId="447E778B" w:rsidR="00431231" w:rsidRDefault="00DA557A" w:rsidP="00431231">
      <w:pPr>
        <w:tabs>
          <w:tab w:val="left" w:pos="720"/>
        </w:tabs>
        <w:ind w:left="360" w:hanging="360"/>
        <w:outlineLvl w:val="0"/>
      </w:pPr>
      <w:r>
        <w:t xml:space="preserve">      </w:t>
      </w:r>
      <w:r w:rsidR="00431231">
        <w:t xml:space="preserve">We will </w:t>
      </w:r>
      <w:r>
        <w:t>visit</w:t>
      </w:r>
      <w:r w:rsidR="00431231">
        <w:t xml:space="preserve"> 10</w:t>
      </w:r>
      <w:r>
        <w:t>-15</w:t>
      </w:r>
      <w:r w:rsidR="00431231">
        <w:t xml:space="preserve"> villages for pre-assessment &amp; shortlis</w:t>
      </w:r>
      <w:r>
        <w:t>t</w:t>
      </w:r>
      <w:r w:rsidR="00431231">
        <w:t xml:space="preserve"> 8 villages for intervention. This will be followed by organizing orientation sessions in educational institutes to create awareness about Project Abhivyanjana and identification of Cohort 1 of AGs for the workshops. In the first year, Charkha will conduct these sessions while from second year onwards, AGs will take over. </w:t>
      </w:r>
    </w:p>
    <w:p w14:paraId="54D6C5F9" w14:textId="77777777" w:rsidR="00431231" w:rsidRDefault="00431231" w:rsidP="00431231">
      <w:pPr>
        <w:tabs>
          <w:tab w:val="left" w:pos="720"/>
        </w:tabs>
        <w:ind w:left="360" w:hanging="360"/>
        <w:outlineLvl w:val="0"/>
      </w:pPr>
    </w:p>
    <w:p w14:paraId="4E75CF14" w14:textId="7214E53F" w:rsidR="00431231" w:rsidRDefault="00DA557A" w:rsidP="00431231">
      <w:pPr>
        <w:tabs>
          <w:tab w:val="left" w:pos="720"/>
        </w:tabs>
        <w:ind w:left="360" w:hanging="360"/>
        <w:outlineLvl w:val="0"/>
      </w:pPr>
      <w:r>
        <w:t xml:space="preserve">      </w:t>
      </w:r>
      <w:r w:rsidR="00431231">
        <w:t>Post orientation sessions, we will conduct 1 Basic Gender and Media Workshop and 1 Advance Gender and Media Workshop with each Cohort. This way, over five years, we will conduct a minimum of 10 workshops. Along with these workshops, AGs, with support from Volunteer Field Trainers (VFTs) - identified &amp; trained by Charkha, will organize weekly sessions in which they will discuss &amp; debate different concepts with their peers.</w:t>
      </w:r>
    </w:p>
    <w:p w14:paraId="18960224" w14:textId="77777777" w:rsidR="00431231" w:rsidRDefault="00431231" w:rsidP="00431231">
      <w:pPr>
        <w:tabs>
          <w:tab w:val="left" w:pos="720"/>
        </w:tabs>
        <w:ind w:left="360" w:hanging="360"/>
        <w:outlineLvl w:val="0"/>
      </w:pPr>
    </w:p>
    <w:p w14:paraId="4DDCEAAE" w14:textId="1E6B5F02" w:rsidR="00431231" w:rsidRDefault="00DA557A" w:rsidP="00431231">
      <w:pPr>
        <w:tabs>
          <w:tab w:val="left" w:pos="720"/>
        </w:tabs>
        <w:ind w:left="360" w:hanging="360"/>
        <w:outlineLvl w:val="0"/>
      </w:pPr>
      <w:r>
        <w:t xml:space="preserve">     </w:t>
      </w:r>
      <w:r w:rsidR="00431231">
        <w:t>As part of Project Abhivyanjana, 100 AGs will become community leaders with a deep understanding of development challenges and capabilities to articulate themselves on different media platforms. A minimum of 500 well-researched articles, poems and videos created by these girls will be published on reputed mainstream and alternative media platforms advocating for change at national, state and local level.  We will also run 10 targeted social media campaigns to ensure the project is brought to the notice of greater audience and policymakers.</w:t>
      </w:r>
    </w:p>
    <w:p w14:paraId="2F23F99E" w14:textId="77777777" w:rsidR="00431231" w:rsidRDefault="00431231" w:rsidP="00431231">
      <w:pPr>
        <w:tabs>
          <w:tab w:val="left" w:pos="720"/>
        </w:tabs>
        <w:ind w:left="360" w:hanging="360"/>
        <w:outlineLvl w:val="0"/>
      </w:pPr>
    </w:p>
    <w:p w14:paraId="122BE52A" w14:textId="1C796D2E" w:rsidR="00431231" w:rsidRDefault="00DA557A" w:rsidP="00431231">
      <w:pPr>
        <w:tabs>
          <w:tab w:val="left" w:pos="720"/>
        </w:tabs>
        <w:ind w:left="360" w:hanging="360"/>
        <w:outlineLvl w:val="0"/>
      </w:pPr>
      <w:r>
        <w:t xml:space="preserve">      </w:t>
      </w:r>
      <w:r w:rsidR="00431231">
        <w:t xml:space="preserve">In addition to creating spaces for development challenges faced by adolescent girls in rural Rajasthan in national media, the project envisions contributing towards increasing the number of grassroots women journalists in India providing a career option to these young girls. </w:t>
      </w:r>
    </w:p>
    <w:p w14:paraId="390329AA" w14:textId="77777777" w:rsidR="00431231" w:rsidRDefault="00431231" w:rsidP="00431231">
      <w:pPr>
        <w:tabs>
          <w:tab w:val="left" w:pos="720"/>
        </w:tabs>
        <w:ind w:left="360" w:hanging="360"/>
        <w:outlineLvl w:val="0"/>
      </w:pPr>
    </w:p>
    <w:p w14:paraId="7B8B6F7B" w14:textId="0E6498C0" w:rsidR="003123C4" w:rsidRDefault="00431231" w:rsidP="00431231">
      <w:pPr>
        <w:tabs>
          <w:tab w:val="left" w:pos="720"/>
        </w:tabs>
        <w:ind w:left="360" w:hanging="360"/>
        <w:outlineLvl w:val="0"/>
      </w:pPr>
      <w:r w:rsidRPr="00431231">
        <w:t xml:space="preserve"> </w:t>
      </w:r>
      <w:r w:rsidR="00F25A84">
        <w:rPr>
          <w:noProof/>
        </w:rPr>
        <w:t> </w:t>
      </w:r>
      <w:r w:rsidR="00F25A84">
        <w:rPr>
          <w:noProof/>
        </w:rPr>
        <w:t> </w:t>
      </w:r>
      <w:r w:rsidR="00F25A84">
        <w:rPr>
          <w:noProof/>
        </w:rPr>
        <w:t> </w:t>
      </w:r>
      <w:r w:rsidR="00F25A84">
        <w:fldChar w:fldCharType="end"/>
      </w:r>
      <w:bookmarkEnd w:id="23"/>
    </w:p>
    <w:p w14:paraId="2F40BB72" w14:textId="77777777" w:rsidR="00B33C69" w:rsidRPr="00B8331F" w:rsidRDefault="00B8331F">
      <w:r>
        <w:br w:type="page"/>
      </w:r>
    </w:p>
    <w:p w14:paraId="6163BE55" w14:textId="77777777" w:rsidR="008F38DA" w:rsidRPr="00975150" w:rsidRDefault="006F10E2" w:rsidP="00065E03">
      <w:pPr>
        <w:keepLines/>
        <w:tabs>
          <w:tab w:val="left" w:pos="720"/>
        </w:tabs>
        <w:ind w:left="360" w:hanging="360"/>
        <w:outlineLvl w:val="0"/>
        <w:rPr>
          <w:smallCaps/>
        </w:rPr>
      </w:pPr>
      <w:r w:rsidRPr="00975150">
        <w:rPr>
          <w:smallCaps/>
        </w:rPr>
        <w:lastRenderedPageBreak/>
        <w:t>B.</w:t>
      </w:r>
      <w:r w:rsidRPr="00975150">
        <w:rPr>
          <w:smallCaps/>
        </w:rPr>
        <w:tab/>
      </w:r>
      <w:r w:rsidR="00FD76C0" w:rsidRPr="00975150">
        <w:rPr>
          <w:smallCaps/>
        </w:rPr>
        <w:t>Community</w:t>
      </w:r>
      <w:r w:rsidR="00A21831" w:rsidRPr="00975150">
        <w:rPr>
          <w:smallCaps/>
        </w:rPr>
        <w:t xml:space="preserve"> Needs</w:t>
      </w:r>
    </w:p>
    <w:p w14:paraId="4A89AC61" w14:textId="77777777" w:rsidR="008F38DA" w:rsidRPr="00975150" w:rsidRDefault="00751867" w:rsidP="00065E03">
      <w:pPr>
        <w:keepLines/>
        <w:tabs>
          <w:tab w:val="left" w:pos="360"/>
        </w:tabs>
        <w:ind w:left="630" w:hanging="630"/>
      </w:pPr>
      <w:r w:rsidRPr="00975150">
        <w:tab/>
      </w:r>
      <w:r w:rsidR="006F10E2" w:rsidRPr="00975150">
        <w:t>1</w:t>
      </w:r>
      <w:r w:rsidR="00B9263E" w:rsidRPr="00975150">
        <w:t>.</w:t>
      </w:r>
      <w:r w:rsidR="00B9263E" w:rsidRPr="00975150">
        <w:tab/>
      </w:r>
      <w:r w:rsidR="00A21831" w:rsidRPr="00975150">
        <w:t>D</w:t>
      </w:r>
      <w:r w:rsidR="00FD76C0" w:rsidRPr="00975150">
        <w:t>escribe the</w:t>
      </w:r>
      <w:r w:rsidR="00EF19A1" w:rsidRPr="00975150">
        <w:t xml:space="preserve"> recipi</w:t>
      </w:r>
      <w:r w:rsidR="00A828D0" w:rsidRPr="00975150">
        <w:t>ent community</w:t>
      </w:r>
      <w:r w:rsidR="00FD76C0" w:rsidRPr="00975150">
        <w:t xml:space="preserve"> and its residents</w:t>
      </w:r>
      <w:r w:rsidR="008F38DA" w:rsidRPr="00975150">
        <w:t>’ needs</w:t>
      </w:r>
      <w:r w:rsidR="00A21831" w:rsidRPr="00975150">
        <w:t>.</w:t>
      </w:r>
    </w:p>
    <w:p w14:paraId="1EA6D57D" w14:textId="77777777" w:rsidR="00B33C69" w:rsidRDefault="00B33C69" w:rsidP="00CE608E">
      <w:pPr>
        <w:tabs>
          <w:tab w:val="left" w:pos="360"/>
        </w:tabs>
        <w:ind w:left="634" w:hanging="634"/>
      </w:pPr>
    </w:p>
    <w:p w14:paraId="0158E47F" w14:textId="6D2B9C7D" w:rsidR="00B33C69" w:rsidRDefault="00F25A84" w:rsidP="00431231">
      <w:pPr>
        <w:tabs>
          <w:tab w:val="left" w:pos="360"/>
        </w:tabs>
        <w:ind w:left="634" w:hanging="634"/>
      </w:pPr>
      <w:r>
        <w:tab/>
      </w:r>
      <w:r w:rsidR="004A0F03">
        <w:fldChar w:fldCharType="begin">
          <w:ffData>
            <w:name w:val="Text4"/>
            <w:enabled/>
            <w:calcOnExit w:val="0"/>
            <w:textInput>
              <w:maxLength w:val="900"/>
            </w:textInput>
          </w:ffData>
        </w:fldChar>
      </w:r>
      <w:bookmarkStart w:id="24" w:name="Text4"/>
      <w:r w:rsidR="004A0F03">
        <w:instrText xml:space="preserve"> FORMTEXT </w:instrText>
      </w:r>
      <w:r w:rsidR="004A0F03">
        <w:fldChar w:fldCharType="separate"/>
      </w:r>
      <w:r w:rsidR="00F32CD6">
        <w:t xml:space="preserve"> </w:t>
      </w:r>
      <w:r w:rsidR="00625A01">
        <w:t xml:space="preserve">AGs and young women from rural villages of Bikaner will form the recipient community.  </w:t>
      </w:r>
      <w:r w:rsidR="00625A01" w:rsidRPr="00625A01">
        <w:t xml:space="preserve">The feudal society in Rajasthan has a strong history of oppression against underprivileged castes and more specifically towards its women. </w:t>
      </w:r>
      <w:r w:rsidR="00625A01">
        <w:t>They</w:t>
      </w:r>
      <w:r w:rsidR="00625A01" w:rsidRPr="00625A01">
        <w:t xml:space="preserve"> remain disconnected from the mainstream</w:t>
      </w:r>
      <w:r w:rsidR="00625A01">
        <w:t xml:space="preserve"> media-</w:t>
      </w:r>
      <w:r w:rsidR="00625A01" w:rsidRPr="00625A01">
        <w:t xml:space="preserve"> even if covered , it is mostly through a male-point of view. This has led to their hyper marginalization. The preference of a male child, early child marriages, denial to the right to education, patriarchal customs and traditions, caste-based discrimination etc. reflects the ordeals faced by young girls</w:t>
      </w:r>
      <w:r w:rsidR="00625A01">
        <w:t xml:space="preserve"> here. </w:t>
      </w:r>
      <w:r w:rsidR="00625A01" w:rsidRPr="00625A01">
        <w:t>They have been deprived of their agency – to know their rights, access information and assistance to empower themselves</w:t>
      </w:r>
      <w:r w:rsidR="00625A01">
        <w:t>.</w:t>
      </w:r>
      <w:r w:rsidR="00625A01" w:rsidRPr="00625A01">
        <w:t xml:space="preserve">Most importantly, they are exempted from any space where they can voice their opinions regarding any exploitation or injustice and benefit from the Media as the fourth pillar of democracy.  </w:t>
      </w:r>
      <w:r w:rsidR="004A0F03">
        <w:fldChar w:fldCharType="end"/>
      </w:r>
      <w:bookmarkEnd w:id="24"/>
    </w:p>
    <w:p w14:paraId="4A428592" w14:textId="77777777" w:rsidR="002C0DEB" w:rsidRDefault="002C0DEB" w:rsidP="00CE608E">
      <w:pPr>
        <w:tabs>
          <w:tab w:val="left" w:pos="360"/>
        </w:tabs>
        <w:ind w:left="634" w:hanging="634"/>
      </w:pPr>
    </w:p>
    <w:p w14:paraId="750B1D09" w14:textId="77777777" w:rsidR="00CA426D" w:rsidRDefault="00751867" w:rsidP="004F5D0B">
      <w:pPr>
        <w:tabs>
          <w:tab w:val="left" w:pos="360"/>
        </w:tabs>
        <w:ind w:left="634" w:hanging="634"/>
      </w:pPr>
      <w:r w:rsidRPr="00975150">
        <w:tab/>
      </w:r>
      <w:r w:rsidR="006F10E2" w:rsidRPr="00975150">
        <w:t>2</w:t>
      </w:r>
      <w:r w:rsidR="00A21831" w:rsidRPr="00975150">
        <w:t>.</w:t>
      </w:r>
      <w:r w:rsidR="00B9263E" w:rsidRPr="00975150">
        <w:tab/>
      </w:r>
      <w:r w:rsidR="0047657B" w:rsidRPr="00975150">
        <w:t xml:space="preserve">Provide us with some information on the locality. </w:t>
      </w:r>
      <w:r w:rsidR="00A21831" w:rsidRPr="00975150">
        <w:t xml:space="preserve">Is the locality </w:t>
      </w:r>
      <w:r w:rsidR="001E1B20" w:rsidRPr="00975150">
        <w:t xml:space="preserve">a </w:t>
      </w:r>
      <w:r w:rsidR="00A21831" w:rsidRPr="00975150">
        <w:t xml:space="preserve">classified </w:t>
      </w:r>
      <w:r w:rsidR="001E1B20" w:rsidRPr="00975150">
        <w:rPr>
          <w:i/>
        </w:rPr>
        <w:t>backward</w:t>
      </w:r>
      <w:r w:rsidR="001E1B20" w:rsidRPr="00975150">
        <w:t xml:space="preserve"> district </w:t>
      </w:r>
      <w:r w:rsidR="00006E77">
        <w:t>by the G</w:t>
      </w:r>
      <w:r w:rsidR="00A21831" w:rsidRPr="00975150">
        <w:t>overnment of India?</w:t>
      </w:r>
    </w:p>
    <w:p w14:paraId="4665D642" w14:textId="77777777" w:rsidR="00CA426D" w:rsidRDefault="00CA426D" w:rsidP="00CA426D">
      <w:pPr>
        <w:tabs>
          <w:tab w:val="left" w:pos="360"/>
        </w:tabs>
      </w:pPr>
    </w:p>
    <w:p w14:paraId="4BD982B5" w14:textId="09A0DE94" w:rsidR="00CA426D" w:rsidRDefault="00CA426D" w:rsidP="00431231">
      <w:pPr>
        <w:tabs>
          <w:tab w:val="left" w:pos="360"/>
        </w:tabs>
      </w:pPr>
      <w:r>
        <w:tab/>
      </w:r>
      <w:r>
        <w:fldChar w:fldCharType="begin">
          <w:ffData>
            <w:name w:val=""/>
            <w:enabled/>
            <w:calcOnExit w:val="0"/>
            <w:textInput>
              <w:maxLength w:val="900"/>
            </w:textInput>
          </w:ffData>
        </w:fldChar>
      </w:r>
      <w:r>
        <w:instrText xml:space="preserve"> FORMTEXT </w:instrText>
      </w:r>
      <w:r>
        <w:fldChar w:fldCharType="separate"/>
      </w:r>
      <w:r w:rsidR="00431231">
        <w:t xml:space="preserve"> </w:t>
      </w:r>
      <w:r w:rsidR="00CF24B3">
        <w:t>L</w:t>
      </w:r>
      <w:r w:rsidR="00431231">
        <w:t>ocated in the Thar Desert approx</w:t>
      </w:r>
      <w:r w:rsidR="00CF24B3">
        <w:t>.</w:t>
      </w:r>
      <w:r w:rsidR="00431231">
        <w:t xml:space="preserve"> 197 km from India-Pakistan border</w:t>
      </w:r>
      <w:r w:rsidR="00CF24B3">
        <w:t>, i</w:t>
      </w:r>
      <w:r w:rsidR="00431231">
        <w:t xml:space="preserve">t is inhabited by a mixed </w:t>
      </w:r>
      <w:r w:rsidR="00F32CD6">
        <w:t xml:space="preserve">   </w:t>
      </w:r>
      <w:r w:rsidR="00431231">
        <w:t>population – Hindu 87.71%, Muslim 9.97 % and Sikh 0.85% with minute though determinant population of Jain, Buddhists, and Christians. As per the 2011 census, it has a population of 2,363,937 of which 66.14 % population lives in rural areas. In rural areas, sex ratio is 903 females per 1000 males. Literacy percentage is 65.13 percent, out of these 75.90 percent is male literates and 53.23 percent is female literates. Main source of livelihood is agriculture, labour, livestock and tourism.</w:t>
      </w:r>
      <w:r w:rsidR="00CF24B3">
        <w:t xml:space="preserve"> </w:t>
      </w:r>
      <w:r w:rsidR="00CF24B3" w:rsidRPr="00CF24B3">
        <w:t xml:space="preserve">The district of Bikaner is not classified as backward district by the Government of India, however, the NFHS, </w:t>
      </w:r>
      <w:r w:rsidR="00CF24B3">
        <w:t>20</w:t>
      </w:r>
      <w:r w:rsidR="00CF24B3" w:rsidRPr="00CF24B3">
        <w:t>16 shows how 33.4% of women in Bikaner district between 20-24 years were forced into marriage before they were 18</w:t>
      </w:r>
      <w:r w:rsidR="00CF24B3">
        <w:t xml:space="preserve"> while</w:t>
      </w:r>
      <w:r w:rsidR="00CF24B3" w:rsidRPr="00CF24B3">
        <w:t xml:space="preserve"> maternal death between 15-19 years is as high as 16.7%. </w:t>
      </w:r>
      <w:r>
        <w:fldChar w:fldCharType="end"/>
      </w:r>
      <w:r>
        <w:fldChar w:fldCharType="begin">
          <w:ffData>
            <w:name w:val="Text5"/>
            <w:enabled/>
            <w:calcOnExit w:val="0"/>
            <w:textInput/>
          </w:ffData>
        </w:fldChar>
      </w:r>
      <w:bookmarkStart w:id="25" w:name="Text5"/>
      <w:r>
        <w:instrText xml:space="preserve"> FORMTEXT </w:instrText>
      </w:r>
      <w:r w:rsidR="00000000">
        <w:fldChar w:fldCharType="separate"/>
      </w:r>
      <w:r>
        <w:fldChar w:fldCharType="end"/>
      </w:r>
      <w:bookmarkEnd w:id="25"/>
    </w:p>
    <w:p w14:paraId="727846B2" w14:textId="77777777" w:rsidR="00CA426D" w:rsidRDefault="00CA426D" w:rsidP="00CA426D">
      <w:pPr>
        <w:tabs>
          <w:tab w:val="left" w:pos="360"/>
        </w:tabs>
      </w:pPr>
    </w:p>
    <w:p w14:paraId="0B3D1EEB" w14:textId="77777777" w:rsidR="00B33C69" w:rsidRPr="00CA426D" w:rsidRDefault="00CA426D" w:rsidP="00CA426D">
      <w:pPr>
        <w:tabs>
          <w:tab w:val="left" w:pos="360"/>
        </w:tabs>
        <w:ind w:left="634" w:hanging="634"/>
      </w:pPr>
      <w:r>
        <w:tab/>
        <w:t xml:space="preserve">3. </w:t>
      </w:r>
      <w:r w:rsidR="005300F2" w:rsidRPr="00CA426D">
        <w:t>Are other NGOs operating in the area and providing services similar to those you propose? If so, please list their names and briefly describe their proje</w:t>
      </w:r>
      <w:r w:rsidR="0007166C" w:rsidRPr="00CA426D">
        <w:t>cts and the population they target</w:t>
      </w:r>
      <w:r w:rsidR="00AB0DDC" w:rsidRPr="00CA426D">
        <w:t>.</w:t>
      </w:r>
    </w:p>
    <w:p w14:paraId="42D7C169" w14:textId="77777777" w:rsidR="00AB0DDC" w:rsidRDefault="00AB0DDC" w:rsidP="00AB0DDC">
      <w:pPr>
        <w:tabs>
          <w:tab w:val="left" w:pos="360"/>
        </w:tabs>
      </w:pPr>
    </w:p>
    <w:p w14:paraId="6A23C125" w14:textId="480800EC" w:rsidR="000A6291" w:rsidRDefault="00C1715C" w:rsidP="004F5D0B">
      <w:pPr>
        <w:tabs>
          <w:tab w:val="left" w:pos="360"/>
        </w:tabs>
        <w:ind w:left="630" w:hanging="630"/>
      </w:pPr>
      <w:r>
        <w:tab/>
      </w:r>
      <w:r w:rsidR="00CA426D">
        <w:fldChar w:fldCharType="begin">
          <w:ffData>
            <w:name w:val=""/>
            <w:enabled/>
            <w:calcOnExit w:val="0"/>
            <w:textInput>
              <w:maxLength w:val="900"/>
            </w:textInput>
          </w:ffData>
        </w:fldChar>
      </w:r>
      <w:r w:rsidR="00CA426D">
        <w:instrText xml:space="preserve"> FORMTEXT </w:instrText>
      </w:r>
      <w:r w:rsidR="00CA426D">
        <w:fldChar w:fldCharType="separate"/>
      </w:r>
      <w:r w:rsidR="00CF24B3" w:rsidRPr="00CF24B3">
        <w:t xml:space="preserve">There are non-profit organizations working in Bikaner but only a few work in the border villages and none is providing services similar to Charkha. </w:t>
      </w:r>
      <w:r w:rsidR="00CA426D">
        <w:rPr>
          <w:noProof/>
        </w:rPr>
        <w:t> </w:t>
      </w:r>
      <w:r w:rsidR="00CA426D">
        <w:rPr>
          <w:noProof/>
        </w:rPr>
        <w:t> </w:t>
      </w:r>
      <w:r w:rsidR="00CA426D">
        <w:rPr>
          <w:noProof/>
        </w:rPr>
        <w:t> </w:t>
      </w:r>
      <w:r w:rsidR="00CA426D">
        <w:rPr>
          <w:noProof/>
        </w:rPr>
        <w:t> </w:t>
      </w:r>
      <w:r w:rsidR="00CA426D">
        <w:rPr>
          <w:noProof/>
        </w:rPr>
        <w:t> </w:t>
      </w:r>
      <w:r w:rsidR="00CA426D">
        <w:fldChar w:fldCharType="end"/>
      </w:r>
    </w:p>
    <w:p w14:paraId="78B586C6" w14:textId="77777777" w:rsidR="00BA5DC2" w:rsidRDefault="00BA5DC2" w:rsidP="004F5D0B">
      <w:pPr>
        <w:tabs>
          <w:tab w:val="left" w:pos="360"/>
        </w:tabs>
        <w:ind w:left="630" w:hanging="630"/>
      </w:pPr>
    </w:p>
    <w:p w14:paraId="67004E11" w14:textId="77777777" w:rsidR="00DE279A" w:rsidRDefault="00C1715C" w:rsidP="00DE279A">
      <w:r>
        <w:br w:type="page"/>
      </w:r>
    </w:p>
    <w:p w14:paraId="11BFD0FF" w14:textId="77777777" w:rsidR="00DE279A" w:rsidRDefault="00BA5DC2" w:rsidP="00DE279A">
      <w:pPr>
        <w:tabs>
          <w:tab w:val="left" w:pos="360"/>
        </w:tabs>
        <w:ind w:left="634" w:hanging="634"/>
      </w:pPr>
      <w:r>
        <w:lastRenderedPageBreak/>
        <w:tab/>
        <w:t>4.</w:t>
      </w:r>
      <w:r w:rsidRPr="00BA5DC2">
        <w:t xml:space="preserve"> </w:t>
      </w:r>
      <w:r w:rsidRPr="004F5D0B">
        <w:t>Are you pursuing partnerships with any NGOs or other organizations in order to have a dee</w:t>
      </w:r>
      <w:r>
        <w:t xml:space="preserve">per and more </w:t>
      </w:r>
      <w:r w:rsidRPr="004F5D0B">
        <w:t>sustainable impact?</w:t>
      </w:r>
    </w:p>
    <w:p w14:paraId="06C192EB" w14:textId="77777777" w:rsidR="00DE279A" w:rsidRDefault="00DE279A" w:rsidP="00DE279A">
      <w:pPr>
        <w:tabs>
          <w:tab w:val="left" w:pos="360"/>
        </w:tabs>
        <w:ind w:left="634" w:hanging="634"/>
      </w:pPr>
    </w:p>
    <w:p w14:paraId="4B2DF166" w14:textId="5A791840" w:rsidR="00DE279A" w:rsidRDefault="00DE279A" w:rsidP="00DE279A">
      <w:pPr>
        <w:tabs>
          <w:tab w:val="left" w:pos="360"/>
        </w:tabs>
        <w:ind w:left="634" w:hanging="634"/>
      </w:pPr>
      <w:r>
        <w:tab/>
      </w:r>
      <w:r>
        <w:fldChar w:fldCharType="begin">
          <w:ffData>
            <w:name w:val=""/>
            <w:enabled/>
            <w:calcOnExit w:val="0"/>
            <w:textInput>
              <w:maxLength w:val="900"/>
            </w:textInput>
          </w:ffData>
        </w:fldChar>
      </w:r>
      <w:r>
        <w:instrText xml:space="preserve"> FORMTEXT </w:instrText>
      </w:r>
      <w:r>
        <w:fldChar w:fldCharType="separate"/>
      </w:r>
      <w:r w:rsidR="00CF24B3" w:rsidRPr="00CF24B3">
        <w:t xml:space="preserve">We do intend to work with the adolescent girls associated with other NGOs (if any) in Bikaner district. We will also explore the possibility of conducting workshop with affiliates of different NGOs active in the entire district to ensure the work is not restricted to our area of intervention. </w:t>
      </w:r>
      <w:r>
        <w:rPr>
          <w:noProof/>
        </w:rPr>
        <w:t> </w:t>
      </w:r>
      <w:r>
        <w:rPr>
          <w:noProof/>
        </w:rPr>
        <w:t> </w:t>
      </w:r>
      <w:r>
        <w:rPr>
          <w:noProof/>
        </w:rPr>
        <w:t> </w:t>
      </w:r>
      <w:r>
        <w:rPr>
          <w:noProof/>
        </w:rPr>
        <w:t> </w:t>
      </w:r>
      <w:r>
        <w:rPr>
          <w:noProof/>
        </w:rPr>
        <w:t> </w:t>
      </w:r>
      <w:r>
        <w:fldChar w:fldCharType="end"/>
      </w:r>
    </w:p>
    <w:p w14:paraId="3C92C074" w14:textId="77777777" w:rsidR="00DE279A" w:rsidRDefault="00DE279A" w:rsidP="00DE279A">
      <w:pPr>
        <w:tabs>
          <w:tab w:val="left" w:pos="360"/>
        </w:tabs>
        <w:ind w:left="634" w:hanging="634"/>
      </w:pPr>
    </w:p>
    <w:p w14:paraId="64EDF948" w14:textId="77777777" w:rsidR="00DE279A" w:rsidRDefault="00DE279A" w:rsidP="00DE279A">
      <w:pPr>
        <w:tabs>
          <w:tab w:val="left" w:pos="360"/>
        </w:tabs>
        <w:ind w:left="634" w:hanging="634"/>
      </w:pPr>
      <w:r w:rsidRPr="00975150">
        <w:tab/>
      </w:r>
      <w:r>
        <w:t>5</w:t>
      </w:r>
      <w:r w:rsidRPr="00975150">
        <w:t>.</w:t>
      </w:r>
      <w:r w:rsidRPr="00975150">
        <w:tab/>
      </w:r>
      <w:r>
        <w:t>What is the scope and size of the project? Specify the number of people, the community or population range, and the types of services your project will offer.</w:t>
      </w:r>
    </w:p>
    <w:p w14:paraId="18812284" w14:textId="77777777" w:rsidR="00DE279A" w:rsidRDefault="00DE279A" w:rsidP="00DE279A">
      <w:pPr>
        <w:tabs>
          <w:tab w:val="left" w:pos="360"/>
        </w:tabs>
      </w:pPr>
    </w:p>
    <w:p w14:paraId="2FF55678" w14:textId="188C4086" w:rsidR="004522CB" w:rsidRDefault="00DE279A" w:rsidP="00DE279A">
      <w:pPr>
        <w:tabs>
          <w:tab w:val="left" w:pos="360"/>
        </w:tabs>
      </w:pPr>
      <w:r>
        <w:tab/>
      </w:r>
      <w:r w:rsidR="00592616">
        <w:fldChar w:fldCharType="begin">
          <w:ffData>
            <w:name w:val=""/>
            <w:enabled/>
            <w:calcOnExit w:val="0"/>
            <w:textInput>
              <w:maxLength w:val="900"/>
            </w:textInput>
          </w:ffData>
        </w:fldChar>
      </w:r>
      <w:r w:rsidR="00592616">
        <w:instrText xml:space="preserve"> FORMTEXT </w:instrText>
      </w:r>
      <w:r w:rsidR="00592616">
        <w:fldChar w:fldCharType="separate"/>
      </w:r>
      <w:r w:rsidR="00CF24B3">
        <w:rPr>
          <w:noProof/>
        </w:rPr>
        <w:t>Scope</w:t>
      </w:r>
      <w:r w:rsidR="00AC5406">
        <w:rPr>
          <w:noProof/>
        </w:rPr>
        <w:t xml:space="preserve"> &amp; Size</w:t>
      </w:r>
      <w:r w:rsidR="00DA557A">
        <w:rPr>
          <w:noProof/>
        </w:rPr>
        <w:t xml:space="preserve">: </w:t>
      </w:r>
      <w:r w:rsidR="00592616">
        <w:fldChar w:fldCharType="end"/>
      </w:r>
      <w:r>
        <w:fldChar w:fldCharType="begin">
          <w:ffData>
            <w:name w:val="Text5"/>
            <w:enabled/>
            <w:calcOnExit w:val="0"/>
            <w:textInput/>
          </w:ffData>
        </w:fldChar>
      </w:r>
      <w:r>
        <w:instrText xml:space="preserve"> FORMTEXT </w:instrText>
      </w:r>
      <w:r>
        <w:fldChar w:fldCharType="separate"/>
      </w:r>
      <w:r w:rsidR="00AC5406" w:rsidRPr="00AC5406">
        <w:t xml:space="preserve">The objective of this programme is to target </w:t>
      </w:r>
      <w:r w:rsidR="00AC5406">
        <w:t>the</w:t>
      </w:r>
      <w:r w:rsidR="00AC5406" w:rsidRPr="00AC5406">
        <w:t xml:space="preserve"> root causes of gender discrimination</w:t>
      </w:r>
      <w:r w:rsidR="00AC5406">
        <w:t xml:space="preserve"> </w:t>
      </w:r>
      <w:r w:rsidR="00AC5406" w:rsidRPr="00AC5406">
        <w:t xml:space="preserve">by creating awareness among </w:t>
      </w:r>
      <w:r w:rsidR="00AC5406">
        <w:t xml:space="preserve">100 </w:t>
      </w:r>
      <w:r w:rsidR="00AC5406" w:rsidRPr="00AC5406">
        <w:t xml:space="preserve">adolescent girls (AGs) and by providing knowledge, information and skills to them in </w:t>
      </w:r>
      <w:r w:rsidR="00AC5406">
        <w:t>8</w:t>
      </w:r>
      <w:r w:rsidR="00AC5406" w:rsidRPr="00AC5406">
        <w:t xml:space="preserve"> villages and to nurture them as independent and informed citizens with demonstrated ability to make conscious decisions for a better life.</w:t>
      </w:r>
    </w:p>
    <w:p w14:paraId="06AA66C8" w14:textId="77777777" w:rsidR="00AC5406" w:rsidRDefault="00AC5406" w:rsidP="00DE279A">
      <w:pPr>
        <w:tabs>
          <w:tab w:val="left" w:pos="360"/>
        </w:tabs>
      </w:pPr>
    </w:p>
    <w:p w14:paraId="499B6C2A" w14:textId="56733F84" w:rsidR="00AC5406" w:rsidRDefault="00AC5406" w:rsidP="00DE279A">
      <w:pPr>
        <w:tabs>
          <w:tab w:val="left" w:pos="360"/>
        </w:tabs>
      </w:pPr>
      <w:r>
        <w:t>Input</w:t>
      </w:r>
      <w:r w:rsidR="0062154A">
        <w:t>, output and outcomes</w:t>
      </w:r>
      <w:r>
        <w:t>:</w:t>
      </w:r>
    </w:p>
    <w:p w14:paraId="48C5D162" w14:textId="77777777" w:rsidR="004522CB" w:rsidRDefault="004522CB" w:rsidP="004522CB">
      <w:pPr>
        <w:tabs>
          <w:tab w:val="left" w:pos="360"/>
        </w:tabs>
      </w:pPr>
      <w:r>
        <w:t xml:space="preserve">1) Pre-assessment and Orientation sessions: In the first quarter, Charkha will undertake 1 pre-assessment visit in the region (10-15 villages) &amp; based on pre-decided development indicators, will shortlist 8 villages for intervention. We will conduct orientation sessions in villages, in schools, colleges, working NGOs to create awareness about the project, and identify potential Volunteer Field Trainers, and AGs for the workshops. Key Outcomes will be: </w:t>
      </w:r>
      <w:r w:rsidRPr="004522CB">
        <w:t xml:space="preserve"> </w:t>
      </w:r>
    </w:p>
    <w:p w14:paraId="623A8584" w14:textId="3D311AD2" w:rsidR="004522CB" w:rsidRDefault="004522CB" w:rsidP="004522CB">
      <w:pPr>
        <w:tabs>
          <w:tab w:val="left" w:pos="360"/>
        </w:tabs>
      </w:pPr>
      <w:r>
        <w:t xml:space="preserve">a) </w:t>
      </w:r>
      <w:r w:rsidRPr="004522CB">
        <w:t>Identification of villages for the need-based intervention</w:t>
      </w:r>
    </w:p>
    <w:p w14:paraId="3D7C15AA" w14:textId="77777777" w:rsidR="004522CB" w:rsidRDefault="004522CB" w:rsidP="004522CB">
      <w:pPr>
        <w:tabs>
          <w:tab w:val="left" w:pos="360"/>
        </w:tabs>
      </w:pPr>
      <w:r>
        <w:t xml:space="preserve">b) Identification of participants for workshops </w:t>
      </w:r>
    </w:p>
    <w:p w14:paraId="0054FBB9" w14:textId="34CB2934" w:rsidR="004522CB" w:rsidRDefault="004522CB" w:rsidP="004522CB">
      <w:pPr>
        <w:tabs>
          <w:tab w:val="left" w:pos="360"/>
        </w:tabs>
      </w:pPr>
      <w:r>
        <w:t>c) Identification of 2 Volunteer Field Trainers (VFTs). These VFTs will receive training from Charkha team throughout the project period and use it to support the AGs in their group meetings.</w:t>
      </w:r>
    </w:p>
    <w:p w14:paraId="090D7CB3" w14:textId="77777777" w:rsidR="004522CB" w:rsidRDefault="004522CB" w:rsidP="00AC5406">
      <w:pPr>
        <w:tabs>
          <w:tab w:val="left" w:pos="360"/>
        </w:tabs>
      </w:pPr>
    </w:p>
    <w:p w14:paraId="30F4768C" w14:textId="6E45DBC8" w:rsidR="00AC5406" w:rsidRDefault="004522CB" w:rsidP="00AC5406">
      <w:pPr>
        <w:tabs>
          <w:tab w:val="left" w:pos="360"/>
        </w:tabs>
      </w:pPr>
      <w:r>
        <w:t>2</w:t>
      </w:r>
      <w:r w:rsidR="00AC5406">
        <w:t>) Modules for Gender and Media Workshops: Based on pre-assessment and orientation sessions, 2 modules will be created one each for the Basic Gender and Media Workshop and the Advance Gender and Media Workshop.</w:t>
      </w:r>
    </w:p>
    <w:p w14:paraId="2A8503BC" w14:textId="77777777" w:rsidR="004522CB" w:rsidRDefault="004522CB" w:rsidP="004522CB">
      <w:pPr>
        <w:tabs>
          <w:tab w:val="left" w:pos="360"/>
        </w:tabs>
      </w:pPr>
    </w:p>
    <w:p w14:paraId="25FABF73" w14:textId="510AE877" w:rsidR="004522CB" w:rsidRDefault="004522CB" w:rsidP="004522CB">
      <w:pPr>
        <w:tabs>
          <w:tab w:val="left" w:pos="360"/>
        </w:tabs>
      </w:pPr>
      <w:r>
        <w:t>3</w:t>
      </w:r>
      <w:r w:rsidR="00AC5406">
        <w:t xml:space="preserve">) 5 Basic Gender and Media Writing Workshop - </w:t>
      </w:r>
      <w:r w:rsidR="00FA66E9">
        <w:t xml:space="preserve">Charkha will conduct 5 basic gender and media workshops with 100 AGs over 5 years. </w:t>
      </w:r>
      <w:r>
        <w:t>This</w:t>
      </w:r>
      <w:r w:rsidRPr="004522CB">
        <w:t xml:space="preserve"> </w:t>
      </w:r>
      <w:r>
        <w:t>w</w:t>
      </w:r>
      <w:r w:rsidRPr="004522CB">
        <w:t>orkshop will introduce AGs to the basic concepts of Gender, Development and Media. This 5-day residential workshop will adopt Participatory Research Activities, fun exercises, critical thinking, videos and documentaries to explain these multi-layered concepts to girls in easy and effective manner. They will learn the nuances of good feature writing and how to use an intersectional lens to write about their social-development challenges.</w:t>
      </w:r>
      <w:r>
        <w:t xml:space="preserve"> Key outcomes will be:</w:t>
      </w:r>
    </w:p>
    <w:p w14:paraId="35F394F7" w14:textId="42648979" w:rsidR="004522CB" w:rsidRDefault="004522CB" w:rsidP="004522CB">
      <w:pPr>
        <w:tabs>
          <w:tab w:val="left" w:pos="360"/>
        </w:tabs>
      </w:pPr>
      <w:r>
        <w:t xml:space="preserve">a) 100 AGs will become well equipped with knowledge, information and writing skills to highlight issues concerning them and their peers. </w:t>
      </w:r>
    </w:p>
    <w:p w14:paraId="3778BBF0" w14:textId="77777777" w:rsidR="004522CB" w:rsidRDefault="004522CB" w:rsidP="004522CB">
      <w:pPr>
        <w:tabs>
          <w:tab w:val="left" w:pos="360"/>
        </w:tabs>
      </w:pPr>
      <w:r>
        <w:t>b) 100 AGs with support from VFT will reach out to 500 AGs (1 AG will reach out to 5 girls in her village) and organize minimum 1 monthly meeting in their village. In these meetings, they will discuss and debate the concepts they have learnt in the workshop.</w:t>
      </w:r>
    </w:p>
    <w:p w14:paraId="27136E79" w14:textId="5B4D1703" w:rsidR="004522CB" w:rsidRDefault="004522CB" w:rsidP="004522CB">
      <w:pPr>
        <w:tabs>
          <w:tab w:val="left" w:pos="360"/>
        </w:tabs>
      </w:pPr>
      <w:r>
        <w:t>c) 100 AGs will write articles, poems, stories after discussing issues in these meetings.</w:t>
      </w:r>
    </w:p>
    <w:p w14:paraId="239999A6" w14:textId="77777777" w:rsidR="004522CB" w:rsidRDefault="004522CB" w:rsidP="00AC5406">
      <w:pPr>
        <w:tabs>
          <w:tab w:val="left" w:pos="360"/>
        </w:tabs>
      </w:pPr>
    </w:p>
    <w:p w14:paraId="11D67656" w14:textId="5F8CBB87" w:rsidR="004522CB" w:rsidRDefault="004522CB" w:rsidP="004522CB">
      <w:pPr>
        <w:tabs>
          <w:tab w:val="left" w:pos="360"/>
        </w:tabs>
      </w:pPr>
      <w:r>
        <w:t>4</w:t>
      </w:r>
      <w:r w:rsidR="00FA66E9">
        <w:t xml:space="preserve">) 5 </w:t>
      </w:r>
      <w:r w:rsidR="00AC5406">
        <w:t xml:space="preserve">Advance Gender and Media Writing </w:t>
      </w:r>
      <w:r w:rsidR="00FA66E9">
        <w:t xml:space="preserve">Workshops: 5 advance gender and media workshops will be conducted by Charkha over 5 years with 100 AGs. </w:t>
      </w:r>
      <w:r w:rsidRPr="004522CB">
        <w:t xml:space="preserve">Advance Gender and Media Workshop will also be 5-day residential workshop in which 100 girls will dive deeper into the understanding of Gender, Gender Based </w:t>
      </w:r>
      <w:r w:rsidRPr="004522CB">
        <w:lastRenderedPageBreak/>
        <w:t xml:space="preserve">Violence Against Women and Girls </w:t>
      </w:r>
      <w:r>
        <w:t>Advance Gender and Media Workshop will also be 5-day residential workshop in which 100 girls will dive deeper into the understanding of Gender, Gender Based Violence Against Women and Girls (GBVWG), Gender Inequitable Attitudes, Gender Sensitive Language etc., they will learn photography skills to tell stories through pictures and stop-motion videos, and script writing. Key outcomes will be:</w:t>
      </w:r>
    </w:p>
    <w:p w14:paraId="018C7E97" w14:textId="77777777" w:rsidR="004522CB" w:rsidRDefault="004522CB" w:rsidP="004522CB">
      <w:pPr>
        <w:tabs>
          <w:tab w:val="left" w:pos="360"/>
        </w:tabs>
      </w:pPr>
      <w:r>
        <w:t>a) 100 AGs will become well aware of concepts related to Gender, will have the advanced media skills to highlight their issues and a better understanding of development scenario of their region</w:t>
      </w:r>
    </w:p>
    <w:p w14:paraId="25954B7F" w14:textId="32124276" w:rsidR="004522CB" w:rsidRDefault="004522CB" w:rsidP="004522CB">
      <w:pPr>
        <w:tabs>
          <w:tab w:val="left" w:pos="360"/>
        </w:tabs>
      </w:pPr>
      <w:r>
        <w:t>b) 100 AGs will become community leaders effectively creating awareness in their respective villages and mobilizing their peers towards a better future</w:t>
      </w:r>
    </w:p>
    <w:p w14:paraId="4CF2C8A1" w14:textId="5DE6E978" w:rsidR="004522CB" w:rsidRDefault="004522CB" w:rsidP="004522CB">
      <w:pPr>
        <w:tabs>
          <w:tab w:val="left" w:pos="360"/>
        </w:tabs>
      </w:pPr>
      <w:r>
        <w:t>c)100 AGs will document their journeys, their stories, their challenges through articles, poems, photo features and stop motion videos.</w:t>
      </w:r>
    </w:p>
    <w:p w14:paraId="52F9F88F" w14:textId="77777777" w:rsidR="004522CB" w:rsidRDefault="004522CB" w:rsidP="00AC5406">
      <w:pPr>
        <w:tabs>
          <w:tab w:val="left" w:pos="360"/>
        </w:tabs>
      </w:pPr>
    </w:p>
    <w:p w14:paraId="4ACED429" w14:textId="77777777" w:rsidR="004522CB" w:rsidRDefault="004522CB" w:rsidP="00AC5406">
      <w:pPr>
        <w:tabs>
          <w:tab w:val="left" w:pos="360"/>
        </w:tabs>
      </w:pPr>
    </w:p>
    <w:p w14:paraId="6A5855BF" w14:textId="04B70A95" w:rsidR="004522CB" w:rsidRDefault="004522CB" w:rsidP="004522CB">
      <w:pPr>
        <w:tabs>
          <w:tab w:val="left" w:pos="360"/>
        </w:tabs>
      </w:pPr>
      <w:r>
        <w:t xml:space="preserve">5) </w:t>
      </w:r>
      <w:r w:rsidRPr="004522CB">
        <w:t>Media Advocacy</w:t>
      </w:r>
      <w:r>
        <w:t xml:space="preserve">: </w:t>
      </w:r>
      <w:r w:rsidRPr="004522CB">
        <w:t xml:space="preserve">During and after the workshops, Charkha’s Editorial Team will continuously guide the AGs to write effective, impactful articles. The content generated through these workshops will be received, edited and translated in English, Hindi and Urdu by our team of editors. These articles will then be circulated through Charkha’s Trilingual Feature Service to different mainstream and alternative media platforms at national, state and local level. Once published, our VFTs along with AGs will follow up with local administration to </w:t>
      </w:r>
      <w:r>
        <w:t>ensure action is taken on the issues reported. Key outcomes will be: a) 500 articles published through Charkha Feature Service for media advocacy</w:t>
      </w:r>
    </w:p>
    <w:p w14:paraId="2D15CFE3" w14:textId="59DE6B62" w:rsidR="00DE279A" w:rsidRDefault="004522CB" w:rsidP="004522CB">
      <w:pPr>
        <w:tabs>
          <w:tab w:val="left" w:pos="360"/>
        </w:tabs>
      </w:pPr>
      <w:r>
        <w:t>b) 10 targeted media campaigns to create awareness about the challenges faced by AGs in this part of the country through stories narrated by AGs themselves</w:t>
      </w:r>
      <w:r w:rsidR="00DE279A">
        <w:fldChar w:fldCharType="end"/>
      </w:r>
    </w:p>
    <w:p w14:paraId="38D4F834" w14:textId="77777777" w:rsidR="00DE279A" w:rsidRDefault="00DE279A" w:rsidP="00DE279A">
      <w:pPr>
        <w:tabs>
          <w:tab w:val="left" w:pos="360"/>
        </w:tabs>
      </w:pPr>
    </w:p>
    <w:p w14:paraId="5D42BA55" w14:textId="77777777" w:rsidR="00DE279A" w:rsidRPr="00CA426D" w:rsidRDefault="00DE279A" w:rsidP="00DE279A">
      <w:pPr>
        <w:tabs>
          <w:tab w:val="left" w:pos="360"/>
        </w:tabs>
        <w:ind w:left="634" w:hanging="634"/>
      </w:pPr>
      <w:r>
        <w:tab/>
        <w:t>6. What are the goals of the project? Describe the difference your proje</w:t>
      </w:r>
      <w:r w:rsidR="00006E77">
        <w:t>ct will make to the community or</w:t>
      </w:r>
      <w:r>
        <w:t xml:space="preserve"> population served.</w:t>
      </w:r>
    </w:p>
    <w:p w14:paraId="63F327BE" w14:textId="77777777" w:rsidR="00DE279A" w:rsidRDefault="00DE279A" w:rsidP="00DE279A">
      <w:pPr>
        <w:tabs>
          <w:tab w:val="left" w:pos="360"/>
        </w:tabs>
      </w:pPr>
    </w:p>
    <w:p w14:paraId="583CA037" w14:textId="77777777" w:rsidR="00AC5406" w:rsidRDefault="00DE279A" w:rsidP="008517A9">
      <w:pPr>
        <w:tabs>
          <w:tab w:val="left" w:pos="360"/>
        </w:tabs>
        <w:ind w:left="630" w:hanging="630"/>
      </w:pPr>
      <w:r>
        <w:tab/>
      </w:r>
      <w:r w:rsidR="00592616">
        <w:fldChar w:fldCharType="begin">
          <w:ffData>
            <w:name w:val=""/>
            <w:enabled/>
            <w:calcOnExit w:val="0"/>
            <w:textInput>
              <w:maxLength w:val="900"/>
            </w:textInput>
          </w:ffData>
        </w:fldChar>
      </w:r>
      <w:r w:rsidR="00592616">
        <w:instrText xml:space="preserve"> FORMTEXT </w:instrText>
      </w:r>
      <w:r w:rsidR="00592616">
        <w:fldChar w:fldCharType="separate"/>
      </w:r>
    </w:p>
    <w:p w14:paraId="068502E2" w14:textId="1FA89F10" w:rsidR="008517A9" w:rsidRDefault="0062154A" w:rsidP="008517A9">
      <w:pPr>
        <w:tabs>
          <w:tab w:val="left" w:pos="360"/>
        </w:tabs>
        <w:ind w:left="630" w:hanging="630"/>
        <w:rPr>
          <w:noProof/>
        </w:rPr>
      </w:pPr>
      <w:r>
        <w:t xml:space="preserve">      </w:t>
      </w:r>
      <w:r w:rsidR="008517A9">
        <w:t xml:space="preserve">- </w:t>
      </w:r>
      <w:r w:rsidR="008517A9">
        <w:rPr>
          <w:noProof/>
        </w:rPr>
        <w:t>To enable AGs gain access to knowledge and information on the most pressing issues concerning them.</w:t>
      </w:r>
    </w:p>
    <w:p w14:paraId="2C07E8B5" w14:textId="77777777" w:rsidR="008517A9" w:rsidRDefault="008517A9" w:rsidP="008517A9">
      <w:pPr>
        <w:tabs>
          <w:tab w:val="left" w:pos="360"/>
        </w:tabs>
        <w:ind w:left="630" w:hanging="630"/>
        <w:rPr>
          <w:noProof/>
        </w:rPr>
      </w:pPr>
      <w:r>
        <w:rPr>
          <w:noProof/>
        </w:rPr>
        <w:t xml:space="preserve">      - To provide basic understanding of Gender Equality in context of Socio-Economic Development </w:t>
      </w:r>
    </w:p>
    <w:p w14:paraId="09416495" w14:textId="615C7FC3" w:rsidR="008517A9" w:rsidRDefault="008517A9" w:rsidP="008517A9">
      <w:pPr>
        <w:tabs>
          <w:tab w:val="left" w:pos="360"/>
        </w:tabs>
        <w:ind w:left="630" w:hanging="630"/>
        <w:rPr>
          <w:noProof/>
        </w:rPr>
      </w:pPr>
      <w:r>
        <w:rPr>
          <w:noProof/>
        </w:rPr>
        <w:t xml:space="preserve">      - To provide them the requisite skill set – writing features, blog, case-studies, photography, video-making, theatre etc. to advocate for these issues at local, state and national level</w:t>
      </w:r>
    </w:p>
    <w:p w14:paraId="583A1E08" w14:textId="0E05800A" w:rsidR="008517A9" w:rsidRDefault="008517A9" w:rsidP="008517A9">
      <w:pPr>
        <w:tabs>
          <w:tab w:val="left" w:pos="360"/>
        </w:tabs>
        <w:ind w:left="630" w:hanging="630"/>
        <w:rPr>
          <w:noProof/>
        </w:rPr>
      </w:pPr>
      <w:r>
        <w:rPr>
          <w:noProof/>
        </w:rPr>
        <w:t xml:space="preserve">      - To nurture them as independent and informed citizens with demonstrated ability to make conscious decisions for a better life </w:t>
      </w:r>
    </w:p>
    <w:p w14:paraId="02488E33" w14:textId="3CE5FAE3" w:rsidR="00DE279A" w:rsidRDefault="00AC5406" w:rsidP="008517A9">
      <w:pPr>
        <w:tabs>
          <w:tab w:val="left" w:pos="360"/>
        </w:tabs>
        <w:ind w:left="630" w:hanging="630"/>
      </w:pPr>
      <w:r>
        <w:rPr>
          <w:noProof/>
        </w:rPr>
        <w:t xml:space="preserve">          </w:t>
      </w:r>
      <w:r w:rsidR="008517A9">
        <w:rPr>
          <w:noProof/>
        </w:rPr>
        <w:t>This project will e</w:t>
      </w:r>
      <w:r w:rsidR="008517A9" w:rsidRPr="008517A9">
        <w:rPr>
          <w:noProof/>
        </w:rPr>
        <w:t>quip</w:t>
      </w:r>
      <w:r w:rsidR="008517A9">
        <w:rPr>
          <w:noProof/>
        </w:rPr>
        <w:t xml:space="preserve"> AGs</w:t>
      </w:r>
      <w:r w:rsidR="008517A9" w:rsidRPr="008517A9">
        <w:rPr>
          <w:noProof/>
        </w:rPr>
        <w:t xml:space="preserve"> with better awareness and intersectional outlook towards gender equity, development, information, and accessibility to government schemes and with skills to highlight their voices will be better able to participate in the development processes. </w:t>
      </w:r>
      <w:r w:rsidR="00592616">
        <w:fldChar w:fldCharType="end"/>
      </w:r>
    </w:p>
    <w:p w14:paraId="3483FCC4" w14:textId="77777777" w:rsidR="00B33C69" w:rsidRDefault="00B33C69" w:rsidP="0046714C">
      <w:pPr>
        <w:tabs>
          <w:tab w:val="left" w:pos="360"/>
        </w:tabs>
        <w:ind w:left="630" w:hanging="630"/>
        <w:rPr>
          <w:smallCaps/>
          <w:szCs w:val="22"/>
        </w:rPr>
      </w:pPr>
    </w:p>
    <w:p w14:paraId="4684B48F" w14:textId="77777777" w:rsidR="00B33C69" w:rsidRDefault="00C1715C">
      <w:pPr>
        <w:rPr>
          <w:smallCaps/>
          <w:szCs w:val="22"/>
        </w:rPr>
      </w:pPr>
      <w:r>
        <w:rPr>
          <w:smallCaps/>
          <w:szCs w:val="22"/>
        </w:rPr>
        <w:br w:type="page"/>
      </w:r>
    </w:p>
    <w:p w14:paraId="6C0FBC1F" w14:textId="77777777" w:rsidR="001E1B20" w:rsidRPr="00975150" w:rsidRDefault="006F10E2" w:rsidP="00D06E01">
      <w:pPr>
        <w:keepLines/>
        <w:tabs>
          <w:tab w:val="left" w:pos="360"/>
        </w:tabs>
        <w:ind w:left="634" w:hanging="634"/>
        <w:rPr>
          <w:smallCaps/>
          <w:szCs w:val="22"/>
        </w:rPr>
      </w:pPr>
      <w:r w:rsidRPr="00975150">
        <w:rPr>
          <w:smallCaps/>
          <w:szCs w:val="22"/>
        </w:rPr>
        <w:lastRenderedPageBreak/>
        <w:t>C.</w:t>
      </w:r>
      <w:r w:rsidRPr="00975150">
        <w:rPr>
          <w:smallCaps/>
          <w:szCs w:val="22"/>
        </w:rPr>
        <w:tab/>
      </w:r>
      <w:r w:rsidR="001E1B20" w:rsidRPr="00975150">
        <w:rPr>
          <w:smallCaps/>
          <w:szCs w:val="22"/>
        </w:rPr>
        <w:t>Long Term Projection</w:t>
      </w:r>
    </w:p>
    <w:p w14:paraId="32B0D9DD" w14:textId="77777777" w:rsidR="00B167F3" w:rsidRPr="00975150" w:rsidRDefault="00751867" w:rsidP="00D06E01">
      <w:pPr>
        <w:keepLines/>
        <w:tabs>
          <w:tab w:val="left" w:pos="360"/>
        </w:tabs>
        <w:ind w:left="634" w:hanging="634"/>
      </w:pPr>
      <w:r w:rsidRPr="00975150">
        <w:rPr>
          <w:smallCaps/>
          <w:szCs w:val="22"/>
        </w:rPr>
        <w:tab/>
      </w:r>
      <w:r w:rsidR="006F10E2" w:rsidRPr="00975150">
        <w:rPr>
          <w:smallCaps/>
          <w:szCs w:val="22"/>
        </w:rPr>
        <w:t>1</w:t>
      </w:r>
      <w:r w:rsidR="001E1B20" w:rsidRPr="00975150">
        <w:rPr>
          <w:smallCaps/>
          <w:szCs w:val="22"/>
        </w:rPr>
        <w:t>.</w:t>
      </w:r>
      <w:r w:rsidR="001E1B20" w:rsidRPr="00975150">
        <w:rPr>
          <w:smallCaps/>
          <w:szCs w:val="22"/>
        </w:rPr>
        <w:tab/>
      </w:r>
      <w:r w:rsidR="002D508A" w:rsidRPr="00975150">
        <w:t>What resources</w:t>
      </w:r>
      <w:r w:rsidR="001E1B20" w:rsidRPr="00975150">
        <w:t xml:space="preserve"> will you </w:t>
      </w:r>
      <w:r w:rsidR="002D508A" w:rsidRPr="00975150">
        <w:t>bring to</w:t>
      </w:r>
      <w:r w:rsidR="008F38DA" w:rsidRPr="00975150">
        <w:t xml:space="preserve"> this</w:t>
      </w:r>
      <w:r w:rsidR="002D508A" w:rsidRPr="00975150">
        <w:t xml:space="preserve"> project?</w:t>
      </w:r>
      <w:r w:rsidR="001E1B20" w:rsidRPr="00975150">
        <w:t xml:space="preserve"> </w:t>
      </w:r>
      <w:r w:rsidR="00BD2E91">
        <w:t>In addition to</w:t>
      </w:r>
      <w:r w:rsidR="002E163D" w:rsidRPr="00975150">
        <w:t xml:space="preserve"> financial resources, l</w:t>
      </w:r>
      <w:r w:rsidR="001E1B20" w:rsidRPr="00975150">
        <w:t xml:space="preserve">ist resources such as special </w:t>
      </w:r>
      <w:r w:rsidR="009F65BD" w:rsidRPr="00975150">
        <w:t xml:space="preserve">skills, </w:t>
      </w:r>
      <w:r w:rsidR="001E1B20" w:rsidRPr="00975150">
        <w:t xml:space="preserve">volunteer help, or buildings </w:t>
      </w:r>
      <w:r w:rsidR="00B167F3" w:rsidRPr="00975150">
        <w:t>and</w:t>
      </w:r>
      <w:r w:rsidR="001E1B20" w:rsidRPr="00975150">
        <w:t xml:space="preserve"> other such facilities</w:t>
      </w:r>
      <w:r w:rsidR="00B167F3" w:rsidRPr="00975150">
        <w:t>.</w:t>
      </w:r>
    </w:p>
    <w:p w14:paraId="45A2BCA4" w14:textId="77777777" w:rsidR="00B33C69" w:rsidRDefault="00B33C69" w:rsidP="0046714C">
      <w:pPr>
        <w:tabs>
          <w:tab w:val="left" w:pos="360"/>
        </w:tabs>
        <w:ind w:left="630" w:hanging="630"/>
      </w:pPr>
    </w:p>
    <w:p w14:paraId="53A54266" w14:textId="77777777" w:rsidR="00EE2D96" w:rsidRPr="00EE2D96" w:rsidRDefault="00BD2E91" w:rsidP="00EE2D96">
      <w:r>
        <w:tab/>
      </w:r>
      <w:r w:rsidR="00B346D6">
        <w:fldChar w:fldCharType="begin">
          <w:ffData>
            <w:name w:val="Text8"/>
            <w:enabled/>
            <w:calcOnExit w:val="0"/>
            <w:textInput>
              <w:maxLength w:val="900"/>
            </w:textInput>
          </w:ffData>
        </w:fldChar>
      </w:r>
      <w:bookmarkStart w:id="26" w:name="Text8"/>
      <w:r w:rsidR="00B346D6">
        <w:instrText xml:space="preserve"> FORMTEXT </w:instrText>
      </w:r>
      <w:r w:rsidR="00B346D6">
        <w:fldChar w:fldCharType="separate"/>
      </w:r>
      <w:r w:rsidR="00EE2D96" w:rsidRPr="00EE2D96">
        <w:t xml:space="preserve">Apart from financial resources, and the writing skills, the project intends to provide access to digital literacy skills to the adolescent girls by setting up at least two digital libraries in the project area. These libraries will be set using Charkha’s existing resources and donations from supporters of Charkha.  Books, Laptop, Colors, Chart-papers, notebooks etc. will be available for these libraries that will be set up in existing government facilities. </w:t>
      </w:r>
    </w:p>
    <w:p w14:paraId="0F2BB2C0" w14:textId="05F12C7C" w:rsidR="00B33C69" w:rsidRDefault="00B346D6" w:rsidP="0046714C">
      <w:pPr>
        <w:tabs>
          <w:tab w:val="left" w:pos="360"/>
        </w:tabs>
        <w:ind w:left="630" w:hanging="630"/>
      </w:pPr>
      <w:r>
        <w:rPr>
          <w:noProof/>
        </w:rPr>
        <w:t> </w:t>
      </w:r>
      <w:r>
        <w:rPr>
          <w:noProof/>
        </w:rPr>
        <w:t> </w:t>
      </w:r>
      <w:r>
        <w:rPr>
          <w:noProof/>
        </w:rPr>
        <w:t> </w:t>
      </w:r>
      <w:r>
        <w:rPr>
          <w:noProof/>
        </w:rPr>
        <w:t> </w:t>
      </w:r>
      <w:r>
        <w:rPr>
          <w:noProof/>
        </w:rPr>
        <w:t> </w:t>
      </w:r>
      <w:r>
        <w:fldChar w:fldCharType="end"/>
      </w:r>
      <w:bookmarkEnd w:id="26"/>
    </w:p>
    <w:p w14:paraId="1A753B0E" w14:textId="77777777" w:rsidR="00B33C69" w:rsidRDefault="00B33C69" w:rsidP="00B552DB">
      <w:pPr>
        <w:tabs>
          <w:tab w:val="left" w:pos="360"/>
        </w:tabs>
      </w:pPr>
    </w:p>
    <w:p w14:paraId="1E67509E" w14:textId="77777777" w:rsidR="00BD2E91" w:rsidRDefault="00751867" w:rsidP="0046714C">
      <w:pPr>
        <w:tabs>
          <w:tab w:val="left" w:pos="360"/>
        </w:tabs>
        <w:ind w:left="630" w:hanging="630"/>
      </w:pPr>
      <w:r w:rsidRPr="00975150">
        <w:tab/>
      </w:r>
      <w:r w:rsidR="006F10E2" w:rsidRPr="00975150">
        <w:t>2</w:t>
      </w:r>
      <w:r w:rsidR="00B167F3" w:rsidRPr="00975150">
        <w:t>.</w:t>
      </w:r>
      <w:r w:rsidR="00B167F3" w:rsidRPr="00975150">
        <w:tab/>
      </w:r>
      <w:r w:rsidR="009157EC" w:rsidRPr="00975150">
        <w:t xml:space="preserve">Do you have </w:t>
      </w:r>
      <w:r w:rsidR="002E163D" w:rsidRPr="00975150">
        <w:t xml:space="preserve">additional </w:t>
      </w:r>
      <w:r w:rsidR="009157EC" w:rsidRPr="00975150">
        <w:t xml:space="preserve">funding </w:t>
      </w:r>
      <w:r w:rsidR="002E163D" w:rsidRPr="00975150">
        <w:t xml:space="preserve">for this project? List any funding from </w:t>
      </w:r>
      <w:r w:rsidR="00BD2E91">
        <w:t>entities other than IDS.</w:t>
      </w:r>
    </w:p>
    <w:p w14:paraId="7C8C90A4" w14:textId="77777777" w:rsidR="00BD2E91" w:rsidRDefault="00BD2E91" w:rsidP="0046714C">
      <w:pPr>
        <w:tabs>
          <w:tab w:val="left" w:pos="360"/>
        </w:tabs>
        <w:ind w:left="630" w:hanging="630"/>
      </w:pPr>
    </w:p>
    <w:p w14:paraId="3795DC37" w14:textId="12E38594" w:rsidR="00B167F3" w:rsidRPr="00975150" w:rsidRDefault="00BD2E91" w:rsidP="0046714C">
      <w:pPr>
        <w:tabs>
          <w:tab w:val="left" w:pos="360"/>
        </w:tabs>
        <w:ind w:left="630" w:hanging="630"/>
      </w:pPr>
      <w:r>
        <w:tab/>
      </w:r>
      <w:r w:rsidR="00B346D6">
        <w:fldChar w:fldCharType="begin">
          <w:ffData>
            <w:name w:val="Text9"/>
            <w:enabled/>
            <w:calcOnExit w:val="0"/>
            <w:textInput>
              <w:maxLength w:val="900"/>
            </w:textInput>
          </w:ffData>
        </w:fldChar>
      </w:r>
      <w:bookmarkStart w:id="27" w:name="Text9"/>
      <w:r w:rsidR="00B346D6">
        <w:instrText xml:space="preserve"> FORMTEXT </w:instrText>
      </w:r>
      <w:r w:rsidR="00B346D6">
        <w:fldChar w:fldCharType="separate"/>
      </w:r>
      <w:r w:rsidR="00EE2D96" w:rsidRPr="00EE2D96">
        <w:t>Currently, we do</w:t>
      </w:r>
      <w:r w:rsidR="0062154A">
        <w:t xml:space="preserve"> not</w:t>
      </w:r>
      <w:r w:rsidR="00EE2D96" w:rsidRPr="00EE2D96">
        <w:t xml:space="preserve"> have additional funding for this project.</w:t>
      </w:r>
      <w:r w:rsidR="00B346D6">
        <w:rPr>
          <w:noProof/>
        </w:rPr>
        <w:t> </w:t>
      </w:r>
      <w:r w:rsidR="00B346D6">
        <w:rPr>
          <w:noProof/>
        </w:rPr>
        <w:t> </w:t>
      </w:r>
      <w:r w:rsidR="00B346D6">
        <w:rPr>
          <w:noProof/>
        </w:rPr>
        <w:t> </w:t>
      </w:r>
      <w:r w:rsidR="00B346D6">
        <w:rPr>
          <w:noProof/>
        </w:rPr>
        <w:t> </w:t>
      </w:r>
      <w:r w:rsidR="00B346D6">
        <w:rPr>
          <w:noProof/>
        </w:rPr>
        <w:t> </w:t>
      </w:r>
      <w:r w:rsidR="00B346D6">
        <w:fldChar w:fldCharType="end"/>
      </w:r>
      <w:bookmarkEnd w:id="27"/>
    </w:p>
    <w:p w14:paraId="0B2DEE8B" w14:textId="77777777" w:rsidR="00B33C69" w:rsidRDefault="00B33C69"/>
    <w:p w14:paraId="7C2505B0" w14:textId="77777777" w:rsidR="00D308FC" w:rsidRDefault="00751867" w:rsidP="00065E03">
      <w:pPr>
        <w:tabs>
          <w:tab w:val="left" w:pos="360"/>
        </w:tabs>
        <w:ind w:left="634" w:hanging="634"/>
      </w:pPr>
      <w:r w:rsidRPr="00975150">
        <w:tab/>
      </w:r>
      <w:r w:rsidR="006F10E2" w:rsidRPr="00975150">
        <w:t>3</w:t>
      </w:r>
      <w:r w:rsidR="00B167F3" w:rsidRPr="00975150">
        <w:t>.</w:t>
      </w:r>
      <w:r w:rsidR="00B167F3" w:rsidRPr="00975150">
        <w:tab/>
      </w:r>
      <w:r w:rsidR="00A828D0" w:rsidRPr="00975150">
        <w:t xml:space="preserve">The </w:t>
      </w:r>
      <w:r w:rsidR="00B167F3" w:rsidRPr="00975150">
        <w:t>G</w:t>
      </w:r>
      <w:r w:rsidR="00A828D0" w:rsidRPr="00975150">
        <w:t xml:space="preserve">overnment </w:t>
      </w:r>
      <w:r w:rsidR="00B167F3" w:rsidRPr="00975150">
        <w:t>of India provides extensive resources</w:t>
      </w:r>
      <w:r w:rsidR="002E163D" w:rsidRPr="00975150">
        <w:t xml:space="preserve">. </w:t>
      </w:r>
      <w:r w:rsidR="008127DE" w:rsidRPr="00975150">
        <w:t xml:space="preserve">Are you aware of the governmental resources available? </w:t>
      </w:r>
      <w:r w:rsidR="00B167F3" w:rsidRPr="00975150">
        <w:t xml:space="preserve">Have you </w:t>
      </w:r>
      <w:r w:rsidR="002E163D" w:rsidRPr="00975150">
        <w:t xml:space="preserve">applied for </w:t>
      </w:r>
      <w:r w:rsidR="008127DE" w:rsidRPr="00975150">
        <w:t>such</w:t>
      </w:r>
      <w:r w:rsidR="002E163D" w:rsidRPr="00975150">
        <w:t xml:space="preserve"> </w:t>
      </w:r>
      <w:r w:rsidR="00D308FC" w:rsidRPr="00975150">
        <w:t>resources?</w:t>
      </w:r>
    </w:p>
    <w:p w14:paraId="33581DCF" w14:textId="77777777" w:rsidR="00BD2E91" w:rsidRDefault="00BD2E91" w:rsidP="00065E03">
      <w:pPr>
        <w:tabs>
          <w:tab w:val="left" w:pos="360"/>
        </w:tabs>
        <w:ind w:left="630" w:hanging="630"/>
      </w:pPr>
    </w:p>
    <w:p w14:paraId="567C6531" w14:textId="77EAC170" w:rsidR="00BD2E91" w:rsidRDefault="00BD2E91" w:rsidP="00065E03">
      <w:pPr>
        <w:tabs>
          <w:tab w:val="left" w:pos="360"/>
        </w:tabs>
        <w:ind w:left="630" w:hanging="630"/>
      </w:pPr>
      <w:r>
        <w:tab/>
      </w:r>
      <w:r w:rsidR="00B346D6">
        <w:fldChar w:fldCharType="begin">
          <w:ffData>
            <w:name w:val="Text10"/>
            <w:enabled/>
            <w:calcOnExit w:val="0"/>
            <w:textInput>
              <w:maxLength w:val="900"/>
            </w:textInput>
          </w:ffData>
        </w:fldChar>
      </w:r>
      <w:bookmarkStart w:id="28" w:name="Text10"/>
      <w:r w:rsidR="00B346D6">
        <w:instrText xml:space="preserve"> FORMTEXT </w:instrText>
      </w:r>
      <w:r w:rsidR="00B346D6">
        <w:fldChar w:fldCharType="separate"/>
      </w:r>
      <w:r w:rsidR="00EE2D96" w:rsidRPr="00EE2D96">
        <w:t>Yes, we are aware of the resources. We do connect our participants with such schemes to ensure that the connect between the government machinery and local population strengthens through Charkha’s initiative, but we haven’t applied for a project with the government so far.</w:t>
      </w:r>
      <w:r w:rsidR="00B346D6">
        <w:rPr>
          <w:noProof/>
        </w:rPr>
        <w:t> </w:t>
      </w:r>
      <w:r w:rsidR="00B346D6">
        <w:rPr>
          <w:noProof/>
        </w:rPr>
        <w:t> </w:t>
      </w:r>
      <w:r w:rsidR="00B346D6">
        <w:rPr>
          <w:noProof/>
        </w:rPr>
        <w:t> </w:t>
      </w:r>
      <w:r w:rsidR="00B346D6">
        <w:rPr>
          <w:noProof/>
        </w:rPr>
        <w:t> </w:t>
      </w:r>
      <w:r w:rsidR="00B346D6">
        <w:rPr>
          <w:noProof/>
        </w:rPr>
        <w:t> </w:t>
      </w:r>
      <w:r w:rsidR="00B346D6">
        <w:fldChar w:fldCharType="end"/>
      </w:r>
      <w:bookmarkEnd w:id="28"/>
    </w:p>
    <w:p w14:paraId="7D42DE37" w14:textId="77777777" w:rsidR="00065E03" w:rsidRDefault="00065E03" w:rsidP="00065E03"/>
    <w:p w14:paraId="0953E6E2" w14:textId="77777777" w:rsidR="00B33C69" w:rsidRDefault="00B552DB" w:rsidP="00B552DB">
      <w:r>
        <w:br w:type="page"/>
      </w:r>
    </w:p>
    <w:p w14:paraId="72CD2C2A" w14:textId="77777777" w:rsidR="008127DE" w:rsidRDefault="00751867" w:rsidP="0046714C">
      <w:pPr>
        <w:tabs>
          <w:tab w:val="left" w:pos="360"/>
        </w:tabs>
        <w:ind w:left="630" w:hanging="630"/>
      </w:pPr>
      <w:r w:rsidRPr="00975150">
        <w:lastRenderedPageBreak/>
        <w:tab/>
        <w:t>4</w:t>
      </w:r>
      <w:r w:rsidR="00D308FC" w:rsidRPr="00975150">
        <w:t>.</w:t>
      </w:r>
      <w:r w:rsidR="00D308FC" w:rsidRPr="00975150">
        <w:tab/>
      </w:r>
      <w:r w:rsidR="00EA2938">
        <w:t>What steps are you taking to avoid duplicating the efforts of the government and/or other NGOs?</w:t>
      </w:r>
    </w:p>
    <w:p w14:paraId="44242CB6" w14:textId="77777777" w:rsidR="00BD2E91" w:rsidRDefault="00BD2E91" w:rsidP="0046714C">
      <w:pPr>
        <w:tabs>
          <w:tab w:val="left" w:pos="360"/>
        </w:tabs>
        <w:ind w:left="630" w:hanging="630"/>
      </w:pPr>
    </w:p>
    <w:p w14:paraId="3AD419DC" w14:textId="378045A2" w:rsidR="00BD2E91" w:rsidRPr="00975150" w:rsidRDefault="00BD2E91" w:rsidP="0046714C">
      <w:pPr>
        <w:tabs>
          <w:tab w:val="left" w:pos="360"/>
        </w:tabs>
        <w:ind w:left="630" w:hanging="630"/>
      </w:pPr>
      <w:r>
        <w:tab/>
      </w:r>
      <w:r w:rsidR="00B346D6">
        <w:fldChar w:fldCharType="begin">
          <w:ffData>
            <w:name w:val="Text11"/>
            <w:enabled/>
            <w:calcOnExit w:val="0"/>
            <w:textInput>
              <w:maxLength w:val="900"/>
            </w:textInput>
          </w:ffData>
        </w:fldChar>
      </w:r>
      <w:bookmarkStart w:id="29" w:name="Text11"/>
      <w:r w:rsidR="00B346D6">
        <w:instrText xml:space="preserve"> FORMTEXT </w:instrText>
      </w:r>
      <w:r w:rsidR="00B346D6">
        <w:fldChar w:fldCharType="separate"/>
      </w:r>
      <w:r w:rsidR="0062154A">
        <w:t xml:space="preserve">    </w:t>
      </w:r>
      <w:r w:rsidR="00EE2D96" w:rsidRPr="00EE2D96">
        <w:t>Charkha is the only NGO in north India that works towards empowering disadvantaged communities residing in highly inaccessible regions of the country through the creative use of media. The efforts undertaken by Charkha are completely different in nature than the other NGOs and government interventions. Hence, there is no scope of duplication of the efforts of the government as well as non-government organizations.</w:t>
      </w:r>
      <w:r w:rsidR="00B346D6">
        <w:rPr>
          <w:noProof/>
        </w:rPr>
        <w:t> </w:t>
      </w:r>
      <w:r w:rsidR="00B346D6">
        <w:rPr>
          <w:noProof/>
        </w:rPr>
        <w:t> </w:t>
      </w:r>
      <w:r w:rsidR="00B346D6">
        <w:rPr>
          <w:noProof/>
        </w:rPr>
        <w:t> </w:t>
      </w:r>
      <w:r w:rsidR="00B346D6">
        <w:rPr>
          <w:noProof/>
        </w:rPr>
        <w:t> </w:t>
      </w:r>
      <w:r w:rsidR="00B346D6">
        <w:rPr>
          <w:noProof/>
        </w:rPr>
        <w:t> </w:t>
      </w:r>
      <w:r w:rsidR="00B346D6">
        <w:fldChar w:fldCharType="end"/>
      </w:r>
      <w:bookmarkEnd w:id="29"/>
    </w:p>
    <w:p w14:paraId="75F0DB4B" w14:textId="77777777" w:rsidR="00B552DB" w:rsidRDefault="00B552DB" w:rsidP="0046714C">
      <w:pPr>
        <w:tabs>
          <w:tab w:val="left" w:pos="360"/>
        </w:tabs>
        <w:ind w:left="630" w:hanging="630"/>
      </w:pPr>
    </w:p>
    <w:p w14:paraId="3419CC4D" w14:textId="77777777" w:rsidR="006F5038" w:rsidRDefault="006F5038" w:rsidP="006F5038">
      <w:pPr>
        <w:tabs>
          <w:tab w:val="left" w:pos="360"/>
        </w:tabs>
        <w:ind w:left="634" w:hanging="634"/>
      </w:pPr>
      <w:r w:rsidRPr="00975150">
        <w:tab/>
      </w:r>
      <w:r>
        <w:t>5</w:t>
      </w:r>
      <w:r w:rsidRPr="00975150">
        <w:t>.</w:t>
      </w:r>
      <w:r w:rsidRPr="00975150">
        <w:tab/>
      </w:r>
      <w:r>
        <w:t>How will you sustain the project after exhausting the grant from IDS?</w:t>
      </w:r>
    </w:p>
    <w:p w14:paraId="5CBF69C8" w14:textId="77777777" w:rsidR="006F5038" w:rsidRDefault="006F5038" w:rsidP="006F5038">
      <w:pPr>
        <w:tabs>
          <w:tab w:val="left" w:pos="360"/>
        </w:tabs>
      </w:pPr>
    </w:p>
    <w:p w14:paraId="364A0642" w14:textId="0BEC1ACF" w:rsidR="00B33C69" w:rsidRDefault="00B631B9" w:rsidP="0046714C">
      <w:pPr>
        <w:tabs>
          <w:tab w:val="left" w:pos="360"/>
        </w:tabs>
        <w:ind w:left="630" w:hanging="630"/>
      </w:pPr>
      <w:r>
        <w:tab/>
      </w:r>
      <w:r w:rsidR="00592616">
        <w:fldChar w:fldCharType="begin">
          <w:ffData>
            <w:name w:val="Text52"/>
            <w:enabled/>
            <w:calcOnExit w:val="0"/>
            <w:textInput>
              <w:maxLength w:val="900"/>
            </w:textInput>
          </w:ffData>
        </w:fldChar>
      </w:r>
      <w:bookmarkStart w:id="30" w:name="Text52"/>
      <w:r w:rsidR="00592616">
        <w:instrText xml:space="preserve"> FORMTEXT </w:instrText>
      </w:r>
      <w:r w:rsidR="00592616">
        <w:fldChar w:fldCharType="separate"/>
      </w:r>
      <w:r w:rsidR="0062154A">
        <w:t xml:space="preserve">    </w:t>
      </w:r>
      <w:r w:rsidR="00EE2D96" w:rsidRPr="00EE2D96">
        <w:t>The activities have been designed keeping in mind the sustainability of the project after 5 years. From third quarter onwards, AGs will start taking sessions with support from Field Trainers. Post-completion of the project duration, Charkha envisions to maintain thorough contact with the AGs ensuring that the platform for raising their voices, and concerns are always available to them. The current model is being followed in Jammu and Kashmir as well where even when there was no active project, participants continued working, writing and training their peers. Today, these participants are contributing as Volunteer Trainers and have supported Charkha’s initiative for 11 years now. Charkha provides online training to keep updating the knowledge and skills of these trainers. We will continue sharing updated content and getting their articles published through our Feature Service.</w:t>
      </w:r>
      <w:r w:rsidR="00592616">
        <w:rPr>
          <w:noProof/>
        </w:rPr>
        <w:t> </w:t>
      </w:r>
      <w:r w:rsidR="00592616">
        <w:rPr>
          <w:noProof/>
        </w:rPr>
        <w:t> </w:t>
      </w:r>
      <w:r w:rsidR="00592616">
        <w:rPr>
          <w:noProof/>
        </w:rPr>
        <w:t> </w:t>
      </w:r>
      <w:r w:rsidR="00592616">
        <w:rPr>
          <w:noProof/>
        </w:rPr>
        <w:t> </w:t>
      </w:r>
      <w:r w:rsidR="00592616">
        <w:rPr>
          <w:noProof/>
        </w:rPr>
        <w:t> </w:t>
      </w:r>
      <w:r w:rsidR="00592616">
        <w:fldChar w:fldCharType="end"/>
      </w:r>
      <w:bookmarkEnd w:id="30"/>
    </w:p>
    <w:p w14:paraId="50DEDB55" w14:textId="77777777" w:rsidR="00B33C69" w:rsidRDefault="00B33C69" w:rsidP="0046714C">
      <w:pPr>
        <w:tabs>
          <w:tab w:val="left" w:pos="360"/>
        </w:tabs>
        <w:ind w:left="630" w:hanging="630"/>
      </w:pPr>
    </w:p>
    <w:p w14:paraId="10911F0D" w14:textId="77777777" w:rsidR="00D75411" w:rsidRPr="00975150" w:rsidRDefault="00B631B9" w:rsidP="00D06E01">
      <w:pPr>
        <w:keepLines/>
        <w:tabs>
          <w:tab w:val="left" w:pos="360"/>
        </w:tabs>
        <w:ind w:left="634" w:hanging="634"/>
      </w:pPr>
      <w:r>
        <w:tab/>
        <w:t>6</w:t>
      </w:r>
      <w:r w:rsidR="008127DE" w:rsidRPr="00975150">
        <w:t>.</w:t>
      </w:r>
      <w:r w:rsidR="008127DE" w:rsidRPr="00975150">
        <w:tab/>
      </w:r>
      <w:r w:rsidR="00293A89" w:rsidRPr="00975150">
        <w:t xml:space="preserve">Please provide </w:t>
      </w:r>
      <w:r w:rsidR="00D75411" w:rsidRPr="00975150">
        <w:t xml:space="preserve">a </w:t>
      </w:r>
      <w:r w:rsidR="008127DE" w:rsidRPr="00975150">
        <w:t xml:space="preserve">projected </w:t>
      </w:r>
      <w:r w:rsidR="00D75411" w:rsidRPr="00975150">
        <w:t>financial outcome</w:t>
      </w:r>
      <w:r w:rsidR="00293A89" w:rsidRPr="00975150">
        <w:t xml:space="preserve"> (e.g.</w:t>
      </w:r>
      <w:r w:rsidR="00BD2E91">
        <w:t>,</w:t>
      </w:r>
      <w:r w:rsidR="00293A89" w:rsidRPr="00975150">
        <w:t xml:space="preserve"> </w:t>
      </w:r>
      <w:r w:rsidR="00D75411" w:rsidRPr="00975150">
        <w:t xml:space="preserve">$75/year </w:t>
      </w:r>
      <w:r w:rsidR="00BD2E91">
        <w:t xml:space="preserve">to </w:t>
      </w:r>
      <w:r w:rsidR="00D75411" w:rsidRPr="00975150">
        <w:t>e</w:t>
      </w:r>
      <w:r w:rsidR="00293A89" w:rsidRPr="00975150">
        <w:t>ducate one child</w:t>
      </w:r>
      <w:r w:rsidR="00D75411" w:rsidRPr="00975150">
        <w:t>; donate $25 to save the life of a mother at childbirth).</w:t>
      </w:r>
    </w:p>
    <w:p w14:paraId="2A610107" w14:textId="77777777" w:rsidR="006F10E2" w:rsidRDefault="006F10E2" w:rsidP="0046714C">
      <w:pPr>
        <w:pStyle w:val="ListParagraph"/>
        <w:tabs>
          <w:tab w:val="left" w:pos="360"/>
        </w:tabs>
        <w:ind w:left="630" w:hanging="630"/>
        <w:rPr>
          <w:smallCaps/>
          <w:sz w:val="24"/>
        </w:rPr>
      </w:pPr>
    </w:p>
    <w:p w14:paraId="66713212" w14:textId="5B25F9AD" w:rsidR="00BD2E91" w:rsidRPr="00975150" w:rsidRDefault="00BD2E91" w:rsidP="0046714C">
      <w:pPr>
        <w:pStyle w:val="ListParagraph"/>
        <w:tabs>
          <w:tab w:val="left" w:pos="360"/>
        </w:tabs>
        <w:ind w:left="630" w:hanging="630"/>
        <w:rPr>
          <w:smallCaps/>
          <w:sz w:val="24"/>
        </w:rPr>
      </w:pPr>
      <w:r>
        <w:rPr>
          <w:smallCaps/>
          <w:sz w:val="24"/>
        </w:rPr>
        <w:tab/>
      </w:r>
      <w:r w:rsidR="00B346D6">
        <w:rPr>
          <w:smallCaps/>
          <w:sz w:val="24"/>
        </w:rPr>
        <w:fldChar w:fldCharType="begin">
          <w:ffData>
            <w:name w:val="Text12"/>
            <w:enabled/>
            <w:calcOnExit w:val="0"/>
            <w:textInput>
              <w:maxLength w:val="900"/>
            </w:textInput>
          </w:ffData>
        </w:fldChar>
      </w:r>
      <w:bookmarkStart w:id="31" w:name="Text12"/>
      <w:r w:rsidR="00B346D6">
        <w:rPr>
          <w:smallCaps/>
          <w:sz w:val="24"/>
        </w:rPr>
        <w:instrText xml:space="preserve"> FORMTEXT </w:instrText>
      </w:r>
      <w:r w:rsidR="00B346D6">
        <w:rPr>
          <w:smallCaps/>
          <w:sz w:val="24"/>
        </w:rPr>
      </w:r>
      <w:r w:rsidR="00B346D6">
        <w:rPr>
          <w:smallCaps/>
          <w:sz w:val="24"/>
        </w:rPr>
        <w:fldChar w:fldCharType="separate"/>
      </w:r>
      <w:r w:rsidR="0062154A">
        <w:rPr>
          <w:smallCaps/>
          <w:sz w:val="24"/>
        </w:rPr>
        <w:t xml:space="preserve">     </w:t>
      </w:r>
      <w:r w:rsidR="00EE2D96" w:rsidRPr="00EE2D96">
        <w:rPr>
          <w:smallCaps/>
          <w:sz w:val="24"/>
        </w:rPr>
        <w:t>Approx. $130/year to train one Adolescent Girl as Grassroots Journalist</w:t>
      </w:r>
      <w:r w:rsidR="00B346D6">
        <w:rPr>
          <w:smallCaps/>
          <w:noProof/>
          <w:sz w:val="24"/>
        </w:rPr>
        <w:t> </w:t>
      </w:r>
      <w:r w:rsidR="00B346D6">
        <w:rPr>
          <w:smallCaps/>
          <w:noProof/>
          <w:sz w:val="24"/>
        </w:rPr>
        <w:t> </w:t>
      </w:r>
      <w:r w:rsidR="00B346D6">
        <w:rPr>
          <w:smallCaps/>
          <w:noProof/>
          <w:sz w:val="24"/>
        </w:rPr>
        <w:t> </w:t>
      </w:r>
      <w:r w:rsidR="00B346D6">
        <w:rPr>
          <w:smallCaps/>
          <w:noProof/>
          <w:sz w:val="24"/>
        </w:rPr>
        <w:t> </w:t>
      </w:r>
      <w:r w:rsidR="00B346D6">
        <w:rPr>
          <w:smallCaps/>
          <w:noProof/>
          <w:sz w:val="24"/>
        </w:rPr>
        <w:t> </w:t>
      </w:r>
      <w:r w:rsidR="00B346D6">
        <w:rPr>
          <w:smallCaps/>
          <w:sz w:val="24"/>
        </w:rPr>
        <w:fldChar w:fldCharType="end"/>
      </w:r>
      <w:bookmarkEnd w:id="31"/>
    </w:p>
    <w:p w14:paraId="1F9AD626" w14:textId="77777777" w:rsidR="00B33C69" w:rsidRDefault="00B33C69" w:rsidP="0046714C">
      <w:pPr>
        <w:pStyle w:val="ListParagraph"/>
        <w:tabs>
          <w:tab w:val="left" w:pos="360"/>
        </w:tabs>
        <w:ind w:left="630" w:hanging="630"/>
        <w:rPr>
          <w:smallCaps/>
          <w:sz w:val="24"/>
        </w:rPr>
      </w:pPr>
    </w:p>
    <w:p w14:paraId="12164214" w14:textId="77777777" w:rsidR="00083EA0" w:rsidRDefault="00B552DB">
      <w:pPr>
        <w:rPr>
          <w:rFonts w:eastAsiaTheme="minorHAnsi"/>
          <w:smallCaps/>
          <w:szCs w:val="22"/>
        </w:rPr>
      </w:pPr>
      <w:r>
        <w:rPr>
          <w:smallCaps/>
        </w:rPr>
        <w:br w:type="page"/>
      </w:r>
    </w:p>
    <w:p w14:paraId="7AF1BDAC" w14:textId="77777777" w:rsidR="003B2992" w:rsidRPr="00975150" w:rsidRDefault="00751867" w:rsidP="00D06E01">
      <w:pPr>
        <w:pStyle w:val="ListParagraph"/>
        <w:keepLines/>
        <w:tabs>
          <w:tab w:val="left" w:pos="360"/>
        </w:tabs>
        <w:spacing w:line="240" w:lineRule="auto"/>
        <w:ind w:left="634" w:hanging="634"/>
        <w:rPr>
          <w:smallCaps/>
          <w:sz w:val="24"/>
        </w:rPr>
      </w:pPr>
      <w:r w:rsidRPr="00975150">
        <w:rPr>
          <w:smallCaps/>
          <w:sz w:val="24"/>
        </w:rPr>
        <w:lastRenderedPageBreak/>
        <w:t>D.</w:t>
      </w:r>
      <w:r w:rsidRPr="00975150">
        <w:rPr>
          <w:smallCaps/>
          <w:sz w:val="24"/>
        </w:rPr>
        <w:tab/>
      </w:r>
      <w:r w:rsidR="003B2992" w:rsidRPr="00975150">
        <w:rPr>
          <w:smallCaps/>
          <w:sz w:val="24"/>
        </w:rPr>
        <w:t>Proposed Intervention</w:t>
      </w:r>
    </w:p>
    <w:p w14:paraId="27066978" w14:textId="77777777" w:rsidR="00BD2E91" w:rsidRDefault="00751867" w:rsidP="00D06E01">
      <w:pPr>
        <w:pStyle w:val="ListParagraph"/>
        <w:keepLines/>
        <w:tabs>
          <w:tab w:val="left" w:pos="360"/>
        </w:tabs>
        <w:spacing w:line="240" w:lineRule="auto"/>
        <w:ind w:left="634" w:hanging="634"/>
        <w:rPr>
          <w:sz w:val="24"/>
        </w:rPr>
      </w:pPr>
      <w:r w:rsidRPr="00975150">
        <w:rPr>
          <w:sz w:val="24"/>
        </w:rPr>
        <w:tab/>
        <w:t>Explain in 500 words or less h</w:t>
      </w:r>
      <w:r w:rsidR="003B2992" w:rsidRPr="00975150">
        <w:rPr>
          <w:sz w:val="24"/>
        </w:rPr>
        <w:t xml:space="preserve">ow </w:t>
      </w:r>
      <w:r w:rsidR="00BD2E91">
        <w:rPr>
          <w:sz w:val="24"/>
        </w:rPr>
        <w:t>you will measure and/or demonstrate progress in the categories you</w:t>
      </w:r>
    </w:p>
    <w:p w14:paraId="3C08EF58" w14:textId="77777777" w:rsidR="00751867" w:rsidRPr="00BD2E91" w:rsidRDefault="00BD2E91" w:rsidP="00D06E01">
      <w:pPr>
        <w:pStyle w:val="ListParagraph"/>
        <w:keepLines/>
        <w:tabs>
          <w:tab w:val="left" w:pos="360"/>
        </w:tabs>
        <w:spacing w:line="240" w:lineRule="auto"/>
        <w:ind w:left="634" w:hanging="634"/>
        <w:rPr>
          <w:sz w:val="24"/>
        </w:rPr>
      </w:pPr>
      <w:r>
        <w:rPr>
          <w:sz w:val="24"/>
        </w:rPr>
        <w:tab/>
        <w:t xml:space="preserve">selected </w:t>
      </w:r>
      <w:r w:rsidRPr="00BD2E91">
        <w:rPr>
          <w:sz w:val="24"/>
        </w:rPr>
        <w:t>on the first page of the application.</w:t>
      </w:r>
    </w:p>
    <w:p w14:paraId="3DD2D923" w14:textId="77777777" w:rsidR="00BD2E91" w:rsidRDefault="00BD2E91" w:rsidP="00D06E01">
      <w:pPr>
        <w:pStyle w:val="ListParagraph"/>
        <w:keepNext/>
        <w:keepLines/>
        <w:tabs>
          <w:tab w:val="left" w:pos="360"/>
        </w:tabs>
        <w:spacing w:line="240" w:lineRule="auto"/>
        <w:ind w:left="634" w:hanging="634"/>
        <w:rPr>
          <w:sz w:val="24"/>
        </w:rPr>
      </w:pPr>
    </w:p>
    <w:p w14:paraId="5E2C8442" w14:textId="6B5373E1" w:rsidR="00EE2D96" w:rsidRPr="00EE2D96" w:rsidRDefault="00BD2E91" w:rsidP="00EE2D96">
      <w:pPr>
        <w:pStyle w:val="ListParagraph"/>
        <w:tabs>
          <w:tab w:val="left" w:pos="360"/>
          <w:tab w:val="left" w:pos="1424"/>
        </w:tabs>
        <w:ind w:left="630" w:hanging="630"/>
        <w:rPr>
          <w:sz w:val="24"/>
        </w:rPr>
      </w:pPr>
      <w:r>
        <w:rPr>
          <w:sz w:val="24"/>
        </w:rPr>
        <w:tab/>
      </w:r>
      <w:r>
        <w:rPr>
          <w:sz w:val="24"/>
        </w:rPr>
        <w:fldChar w:fldCharType="begin">
          <w:ffData>
            <w:name w:val="Text13"/>
            <w:enabled/>
            <w:calcOnExit w:val="0"/>
            <w:textInput/>
          </w:ffData>
        </w:fldChar>
      </w:r>
      <w:bookmarkStart w:id="32" w:name="Text13"/>
      <w:r>
        <w:rPr>
          <w:sz w:val="24"/>
        </w:rPr>
        <w:instrText xml:space="preserve"> FORMTEXT </w:instrText>
      </w:r>
      <w:r>
        <w:rPr>
          <w:sz w:val="24"/>
        </w:rPr>
      </w:r>
      <w:r>
        <w:rPr>
          <w:sz w:val="24"/>
        </w:rPr>
        <w:fldChar w:fldCharType="separate"/>
      </w:r>
      <w:r w:rsidR="0062154A">
        <w:rPr>
          <w:sz w:val="24"/>
        </w:rPr>
        <w:t xml:space="preserve">    </w:t>
      </w:r>
      <w:r w:rsidR="00EE2D96" w:rsidRPr="00EE2D96">
        <w:rPr>
          <w:sz w:val="24"/>
        </w:rPr>
        <w:t xml:space="preserve">The project ambition is justifiably biased and voluntarily leans towards capability-building of the AGs involved with the project, often intangible in standards and methods of quantitative assessment. As a primary objective, the project aims towards developing knowledge and understanding among them towards gendered issues, socialization, and stereotypes, while simultaneously inculcating an intersectional approach towards socio-cultural and developmental challenges. The teachings regarding media writing, and use of digital video-audio mediums will also make them self-sufficient to raise their opinions. </w:t>
      </w:r>
    </w:p>
    <w:p w14:paraId="6CDAC405" w14:textId="77777777" w:rsidR="00EE2D96" w:rsidRPr="00EE2D96" w:rsidRDefault="00EE2D96" w:rsidP="00EE2D96">
      <w:pPr>
        <w:pStyle w:val="ListParagraph"/>
        <w:tabs>
          <w:tab w:val="left" w:pos="360"/>
          <w:tab w:val="left" w:pos="1424"/>
        </w:tabs>
        <w:ind w:left="630" w:hanging="630"/>
        <w:rPr>
          <w:sz w:val="24"/>
        </w:rPr>
      </w:pPr>
      <w:r w:rsidRPr="00EE2D96">
        <w:rPr>
          <w:sz w:val="24"/>
        </w:rPr>
        <w:tab/>
      </w:r>
      <w:r w:rsidRPr="00EE2D96">
        <w:rPr>
          <w:sz w:val="24"/>
        </w:rPr>
        <w:tab/>
        <w:t xml:space="preserve">After initial identification of AGs for Level-I workshops, Charkha closely monitors the formation of groups of 5 participants under each AGs, in which topics and issues concerning gender, gender-based violence, and intersectionality are gradually brought into discussion. In the similar fashion, after the Level -II workshop, the issues raised and discussed are to be imparted to the participants at village level by the AGs. </w:t>
      </w:r>
    </w:p>
    <w:p w14:paraId="1F9EF12C" w14:textId="77777777" w:rsidR="00EE2D96" w:rsidRPr="00EE2D96" w:rsidRDefault="00EE2D96" w:rsidP="00EE2D96">
      <w:pPr>
        <w:pStyle w:val="ListParagraph"/>
        <w:tabs>
          <w:tab w:val="left" w:pos="360"/>
          <w:tab w:val="left" w:pos="1424"/>
        </w:tabs>
        <w:ind w:left="630" w:hanging="630"/>
        <w:rPr>
          <w:sz w:val="24"/>
        </w:rPr>
      </w:pPr>
      <w:r w:rsidRPr="00EE2D96">
        <w:rPr>
          <w:sz w:val="24"/>
        </w:rPr>
        <w:tab/>
      </w:r>
      <w:r w:rsidRPr="00EE2D96">
        <w:rPr>
          <w:sz w:val="24"/>
        </w:rPr>
        <w:tab/>
      </w:r>
    </w:p>
    <w:p w14:paraId="2F96FA7B" w14:textId="6BC5A27F" w:rsidR="00EE2D96" w:rsidRDefault="00EE2D96" w:rsidP="00EE2D96">
      <w:pPr>
        <w:pStyle w:val="ListParagraph"/>
        <w:tabs>
          <w:tab w:val="left" w:pos="360"/>
          <w:tab w:val="left" w:pos="1424"/>
        </w:tabs>
        <w:ind w:left="630" w:hanging="630"/>
        <w:rPr>
          <w:sz w:val="24"/>
        </w:rPr>
      </w:pPr>
      <w:r w:rsidRPr="00EE2D96">
        <w:rPr>
          <w:sz w:val="24"/>
        </w:rPr>
        <w:tab/>
      </w:r>
      <w:r w:rsidRPr="00EE2D96">
        <w:rPr>
          <w:sz w:val="24"/>
        </w:rPr>
        <w:tab/>
        <w:t xml:space="preserve">Article writing stands as the default mode of assessment of the development/progress of the projects undertaken by Charkha. Similarly, to measure the progress of the project, Charkha aims to publish 100 articles, poems, and pictures (cartoons) in each year. </w:t>
      </w:r>
    </w:p>
    <w:p w14:paraId="17F7C3C5" w14:textId="77777777" w:rsidR="00332E17" w:rsidRPr="00EE2D96" w:rsidRDefault="00332E17" w:rsidP="00EE2D96">
      <w:pPr>
        <w:pStyle w:val="ListParagraph"/>
        <w:tabs>
          <w:tab w:val="left" w:pos="360"/>
          <w:tab w:val="left" w:pos="1424"/>
        </w:tabs>
        <w:ind w:left="630" w:hanging="630"/>
        <w:rPr>
          <w:sz w:val="24"/>
        </w:rPr>
      </w:pPr>
    </w:p>
    <w:p w14:paraId="4E13FDD3" w14:textId="77777777" w:rsidR="00EE2D96" w:rsidRPr="00EE2D96" w:rsidRDefault="00EE2D96" w:rsidP="00EE2D96">
      <w:pPr>
        <w:pStyle w:val="ListParagraph"/>
        <w:tabs>
          <w:tab w:val="left" w:pos="360"/>
          <w:tab w:val="left" w:pos="1424"/>
        </w:tabs>
        <w:ind w:left="630" w:hanging="630"/>
        <w:rPr>
          <w:sz w:val="24"/>
        </w:rPr>
      </w:pPr>
      <w:r w:rsidRPr="00EE2D96">
        <w:rPr>
          <w:sz w:val="24"/>
        </w:rPr>
        <w:t>-</w:t>
      </w:r>
      <w:r w:rsidRPr="00EE2D96">
        <w:rPr>
          <w:sz w:val="24"/>
        </w:rPr>
        <w:tab/>
        <w:t>We monitor the progress using baseline, midline and endline assessment of their understanding of specific topics</w:t>
      </w:r>
    </w:p>
    <w:p w14:paraId="6FFD69E1" w14:textId="77777777" w:rsidR="00EE2D96" w:rsidRPr="00EE2D96" w:rsidRDefault="00EE2D96" w:rsidP="00EE2D96">
      <w:pPr>
        <w:pStyle w:val="ListParagraph"/>
        <w:tabs>
          <w:tab w:val="left" w:pos="360"/>
          <w:tab w:val="left" w:pos="1424"/>
        </w:tabs>
        <w:ind w:left="630" w:hanging="630"/>
        <w:rPr>
          <w:sz w:val="24"/>
        </w:rPr>
      </w:pPr>
      <w:r w:rsidRPr="00EE2D96">
        <w:rPr>
          <w:sz w:val="24"/>
        </w:rPr>
        <w:t>-</w:t>
      </w:r>
      <w:r w:rsidRPr="00EE2D96">
        <w:rPr>
          <w:sz w:val="24"/>
        </w:rPr>
        <w:tab/>
        <w:t xml:space="preserve">We maintain data of each article submitted by the writer – its editing, translation and publication </w:t>
      </w:r>
    </w:p>
    <w:p w14:paraId="67D3E1F5" w14:textId="77777777" w:rsidR="00EE2D96" w:rsidRPr="00EE2D96" w:rsidRDefault="00EE2D96" w:rsidP="00EE2D96">
      <w:pPr>
        <w:pStyle w:val="ListParagraph"/>
        <w:tabs>
          <w:tab w:val="left" w:pos="360"/>
          <w:tab w:val="left" w:pos="1424"/>
        </w:tabs>
        <w:ind w:left="630" w:hanging="630"/>
        <w:rPr>
          <w:sz w:val="24"/>
        </w:rPr>
      </w:pPr>
      <w:r w:rsidRPr="00EE2D96">
        <w:rPr>
          <w:sz w:val="24"/>
        </w:rPr>
        <w:t>-</w:t>
      </w:r>
      <w:r w:rsidRPr="00EE2D96">
        <w:rPr>
          <w:sz w:val="24"/>
        </w:rPr>
        <w:tab/>
        <w:t xml:space="preserve">We maintain records of the meetings organized by AGs in their villages </w:t>
      </w:r>
    </w:p>
    <w:p w14:paraId="469072B5" w14:textId="77777777" w:rsidR="00EE2D96" w:rsidRPr="00EE2D96" w:rsidRDefault="00EE2D96" w:rsidP="00EE2D96">
      <w:pPr>
        <w:pStyle w:val="ListParagraph"/>
        <w:tabs>
          <w:tab w:val="left" w:pos="360"/>
          <w:tab w:val="left" w:pos="1424"/>
        </w:tabs>
        <w:ind w:left="630" w:hanging="630"/>
        <w:rPr>
          <w:sz w:val="24"/>
        </w:rPr>
      </w:pPr>
      <w:r w:rsidRPr="00EE2D96">
        <w:rPr>
          <w:sz w:val="24"/>
        </w:rPr>
        <w:t>-</w:t>
      </w:r>
      <w:r w:rsidRPr="00EE2D96">
        <w:rPr>
          <w:sz w:val="24"/>
        </w:rPr>
        <w:tab/>
        <w:t>We maintain the record of the work done by the Volunteer Trainers that helps us track the activities and the impact</w:t>
      </w:r>
    </w:p>
    <w:p w14:paraId="2E8D6983" w14:textId="77777777" w:rsidR="00EE2D96" w:rsidRPr="00EE2D96" w:rsidRDefault="00EE2D96" w:rsidP="00EE2D96">
      <w:pPr>
        <w:pStyle w:val="ListParagraph"/>
        <w:tabs>
          <w:tab w:val="left" w:pos="360"/>
          <w:tab w:val="left" w:pos="1424"/>
        </w:tabs>
        <w:ind w:left="630" w:hanging="630"/>
        <w:rPr>
          <w:sz w:val="24"/>
        </w:rPr>
      </w:pPr>
      <w:r w:rsidRPr="00EE2D96">
        <w:rPr>
          <w:sz w:val="24"/>
        </w:rPr>
        <w:t>-</w:t>
      </w:r>
      <w:r w:rsidRPr="00EE2D96">
        <w:rPr>
          <w:sz w:val="24"/>
        </w:rPr>
        <w:tab/>
        <w:t>% Increase in the number of articles written on development topics by young girls and women writers from the intervention area in the five years</w:t>
      </w:r>
    </w:p>
    <w:p w14:paraId="7B429AA9" w14:textId="77777777" w:rsidR="00332E17" w:rsidRDefault="00EE2D96" w:rsidP="00EE2D96">
      <w:pPr>
        <w:pStyle w:val="ListParagraph"/>
        <w:tabs>
          <w:tab w:val="left" w:pos="360"/>
          <w:tab w:val="left" w:pos="1424"/>
        </w:tabs>
        <w:spacing w:line="240" w:lineRule="auto"/>
        <w:ind w:left="630" w:hanging="630"/>
        <w:rPr>
          <w:noProof/>
          <w:sz w:val="24"/>
        </w:rPr>
      </w:pPr>
      <w:r w:rsidRPr="00EE2D96">
        <w:rPr>
          <w:sz w:val="24"/>
        </w:rPr>
        <w:t>-</w:t>
      </w:r>
      <w:r w:rsidRPr="00EE2D96">
        <w:rPr>
          <w:sz w:val="24"/>
        </w:rPr>
        <w:tab/>
        <w:t>% Increase in the number of Girl Community Leaders in project area in five years</w:t>
      </w:r>
      <w:r w:rsidR="00BD2E91">
        <w:rPr>
          <w:noProof/>
          <w:sz w:val="24"/>
        </w:rPr>
        <w:t> </w:t>
      </w:r>
      <w:r w:rsidR="00BD2E91">
        <w:rPr>
          <w:noProof/>
          <w:sz w:val="24"/>
        </w:rPr>
        <w:t> </w:t>
      </w:r>
    </w:p>
    <w:p w14:paraId="5CE0E935" w14:textId="0E602956" w:rsidR="00B33C69" w:rsidRPr="00A37321" w:rsidRDefault="00BD2E91" w:rsidP="00EE2D96">
      <w:pPr>
        <w:pStyle w:val="ListParagraph"/>
        <w:tabs>
          <w:tab w:val="left" w:pos="360"/>
          <w:tab w:val="left" w:pos="1424"/>
        </w:tabs>
        <w:spacing w:line="240" w:lineRule="auto"/>
        <w:ind w:left="630" w:hanging="630"/>
        <w:rPr>
          <w:sz w:val="24"/>
        </w:rPr>
      </w:pPr>
      <w:r>
        <w:rPr>
          <w:noProof/>
          <w:sz w:val="24"/>
        </w:rPr>
        <w:t> </w:t>
      </w:r>
      <w:r>
        <w:rPr>
          <w:noProof/>
          <w:sz w:val="24"/>
        </w:rPr>
        <w:t> </w:t>
      </w:r>
      <w:r>
        <w:rPr>
          <w:sz w:val="24"/>
        </w:rPr>
        <w:fldChar w:fldCharType="end"/>
      </w:r>
      <w:bookmarkEnd w:id="32"/>
    </w:p>
    <w:p w14:paraId="3B5F79C2" w14:textId="77777777" w:rsidR="00B33C69" w:rsidRDefault="00B631B9">
      <w:pPr>
        <w:rPr>
          <w:smallCaps/>
          <w:szCs w:val="22"/>
        </w:rPr>
      </w:pPr>
      <w:r>
        <w:rPr>
          <w:smallCaps/>
          <w:szCs w:val="22"/>
        </w:rPr>
        <w:br w:type="page"/>
      </w:r>
    </w:p>
    <w:p w14:paraId="58CEE9B5" w14:textId="77777777" w:rsidR="006548D8" w:rsidRPr="00975150" w:rsidRDefault="00751867" w:rsidP="00D06E01">
      <w:pPr>
        <w:keepLines/>
        <w:tabs>
          <w:tab w:val="left" w:pos="360"/>
        </w:tabs>
        <w:ind w:left="634" w:hanging="634"/>
        <w:rPr>
          <w:smallCaps/>
          <w:szCs w:val="22"/>
        </w:rPr>
      </w:pPr>
      <w:r w:rsidRPr="00975150">
        <w:rPr>
          <w:smallCaps/>
          <w:szCs w:val="22"/>
        </w:rPr>
        <w:lastRenderedPageBreak/>
        <w:t>E.</w:t>
      </w:r>
      <w:r w:rsidRPr="00975150">
        <w:rPr>
          <w:smallCaps/>
          <w:szCs w:val="22"/>
        </w:rPr>
        <w:tab/>
      </w:r>
      <w:r w:rsidR="006548D8" w:rsidRPr="00975150">
        <w:rPr>
          <w:smallCaps/>
          <w:szCs w:val="22"/>
        </w:rPr>
        <w:t>Financial Resources</w:t>
      </w:r>
    </w:p>
    <w:p w14:paraId="14E8A39E" w14:textId="77777777" w:rsidR="00FE7B89" w:rsidRDefault="00751867" w:rsidP="00D06E01">
      <w:pPr>
        <w:keepLines/>
        <w:tabs>
          <w:tab w:val="left" w:pos="360"/>
        </w:tabs>
        <w:spacing w:after="200"/>
        <w:ind w:left="634" w:hanging="634"/>
        <w:contextualSpacing/>
        <w:rPr>
          <w:szCs w:val="22"/>
        </w:rPr>
      </w:pPr>
      <w:r w:rsidRPr="00975150">
        <w:rPr>
          <w:szCs w:val="22"/>
        </w:rPr>
        <w:tab/>
      </w:r>
      <w:r w:rsidR="00317C52" w:rsidRPr="00975150">
        <w:rPr>
          <w:szCs w:val="22"/>
        </w:rPr>
        <w:t>P</w:t>
      </w:r>
      <w:r w:rsidR="006548D8" w:rsidRPr="00975150">
        <w:rPr>
          <w:szCs w:val="22"/>
        </w:rPr>
        <w:t xml:space="preserve">rovide a </w:t>
      </w:r>
      <w:r w:rsidR="00FE7B89" w:rsidRPr="00975150">
        <w:rPr>
          <w:szCs w:val="22"/>
        </w:rPr>
        <w:t xml:space="preserve">detailed cost analysis </w:t>
      </w:r>
      <w:r w:rsidR="006548D8" w:rsidRPr="00975150">
        <w:rPr>
          <w:szCs w:val="22"/>
        </w:rPr>
        <w:t xml:space="preserve">of </w:t>
      </w:r>
      <w:r w:rsidR="00317C52" w:rsidRPr="00975150">
        <w:rPr>
          <w:szCs w:val="22"/>
        </w:rPr>
        <w:t>the project</w:t>
      </w:r>
      <w:r w:rsidR="00FE7B89" w:rsidRPr="00975150">
        <w:rPr>
          <w:szCs w:val="22"/>
        </w:rPr>
        <w:t>’</w:t>
      </w:r>
      <w:r w:rsidR="00317C52" w:rsidRPr="00975150">
        <w:rPr>
          <w:szCs w:val="22"/>
        </w:rPr>
        <w:t>s anticipated yearly expenditure</w:t>
      </w:r>
      <w:r w:rsidR="00FE7B89" w:rsidRPr="00975150">
        <w:rPr>
          <w:szCs w:val="22"/>
        </w:rPr>
        <w:t>.</w:t>
      </w:r>
    </w:p>
    <w:p w14:paraId="3BD9963A" w14:textId="77777777" w:rsidR="00D859D8" w:rsidRPr="00975150" w:rsidRDefault="00D859D8" w:rsidP="00D06E01">
      <w:pPr>
        <w:keepLines/>
        <w:tabs>
          <w:tab w:val="left" w:pos="360"/>
        </w:tabs>
        <w:spacing w:after="200"/>
        <w:ind w:left="634" w:hanging="634"/>
        <w:contextualSpacing/>
        <w:rPr>
          <w:szCs w:val="22"/>
        </w:rPr>
      </w:pPr>
    </w:p>
    <w:p w14:paraId="256500E5" w14:textId="5B9E879E" w:rsidR="00B33C69" w:rsidRDefault="00BD2E91" w:rsidP="00A37321">
      <w:pPr>
        <w:tabs>
          <w:tab w:val="left" w:pos="360"/>
        </w:tabs>
        <w:ind w:left="630" w:hanging="630"/>
        <w:rPr>
          <w:smallCaps/>
        </w:rPr>
      </w:pPr>
      <w:r>
        <w:rPr>
          <w:smallCaps/>
        </w:rPr>
        <w:tab/>
      </w:r>
      <w:r>
        <w:rPr>
          <w:smallCaps/>
        </w:rPr>
        <w:fldChar w:fldCharType="begin">
          <w:ffData>
            <w:name w:val="Text14"/>
            <w:enabled/>
            <w:calcOnExit w:val="0"/>
            <w:textInput/>
          </w:ffData>
        </w:fldChar>
      </w:r>
      <w:bookmarkStart w:id="33" w:name="Text14"/>
      <w:r>
        <w:rPr>
          <w:smallCaps/>
        </w:rPr>
        <w:instrText xml:space="preserve"> FORMTEXT </w:instrText>
      </w:r>
      <w:r>
        <w:rPr>
          <w:smallCaps/>
        </w:rPr>
      </w:r>
      <w:r>
        <w:rPr>
          <w:smallCaps/>
        </w:rPr>
        <w:fldChar w:fldCharType="separate"/>
      </w:r>
      <w:r w:rsidR="00332E17">
        <w:rPr>
          <w:smallCaps/>
          <w:noProof/>
        </w:rPr>
        <w:t xml:space="preserve">Attached as excel sheet </w:t>
      </w:r>
      <w:r>
        <w:rPr>
          <w:smallCaps/>
        </w:rPr>
        <w:fldChar w:fldCharType="end"/>
      </w:r>
      <w:bookmarkEnd w:id="33"/>
    </w:p>
    <w:p w14:paraId="2EE01228" w14:textId="77777777" w:rsidR="00B33C69" w:rsidRDefault="00B33C69">
      <w:pPr>
        <w:rPr>
          <w:smallCaps/>
        </w:rPr>
      </w:pPr>
      <w:r>
        <w:rPr>
          <w:smallCaps/>
        </w:rPr>
        <w:br w:type="page"/>
      </w:r>
    </w:p>
    <w:p w14:paraId="65254E83" w14:textId="77777777" w:rsidR="00751867" w:rsidRPr="00975150" w:rsidRDefault="00751867" w:rsidP="00D06E01">
      <w:pPr>
        <w:keepLines/>
        <w:tabs>
          <w:tab w:val="left" w:pos="360"/>
        </w:tabs>
        <w:ind w:left="634" w:hanging="634"/>
        <w:rPr>
          <w:smallCaps/>
        </w:rPr>
      </w:pPr>
      <w:r w:rsidRPr="00975150">
        <w:rPr>
          <w:smallCaps/>
        </w:rPr>
        <w:lastRenderedPageBreak/>
        <w:t>F.</w:t>
      </w:r>
      <w:r w:rsidRPr="00975150">
        <w:rPr>
          <w:smallCaps/>
        </w:rPr>
        <w:tab/>
      </w:r>
      <w:r w:rsidR="00945A9E" w:rsidRPr="00975150">
        <w:rPr>
          <w:smallCaps/>
        </w:rPr>
        <w:t xml:space="preserve">Experience </w:t>
      </w:r>
    </w:p>
    <w:p w14:paraId="6341EA74" w14:textId="77777777" w:rsidR="00DE6F0A" w:rsidRPr="00975150" w:rsidRDefault="00751867" w:rsidP="00D06E01">
      <w:pPr>
        <w:keepLines/>
        <w:tabs>
          <w:tab w:val="left" w:pos="360"/>
        </w:tabs>
        <w:ind w:left="634" w:hanging="634"/>
        <w:rPr>
          <w:smallCaps/>
          <w:szCs w:val="22"/>
        </w:rPr>
      </w:pPr>
      <w:r w:rsidRPr="00975150">
        <w:rPr>
          <w:smallCaps/>
        </w:rPr>
        <w:tab/>
        <w:t>1.</w:t>
      </w:r>
      <w:r w:rsidR="00DE6F0A" w:rsidRPr="00975150">
        <w:rPr>
          <w:smallCaps/>
        </w:rPr>
        <w:tab/>
      </w:r>
      <w:r w:rsidR="006548D8" w:rsidRPr="00975150">
        <w:t xml:space="preserve">How long has your organization been working in this </w:t>
      </w:r>
      <w:r w:rsidR="00610D23">
        <w:t>region</w:t>
      </w:r>
      <w:r w:rsidR="006548D8" w:rsidRPr="00975150">
        <w:t xml:space="preserve">? </w:t>
      </w:r>
    </w:p>
    <w:p w14:paraId="72CC4F6F" w14:textId="77777777" w:rsidR="00B33C69" w:rsidRDefault="00B33C69" w:rsidP="00D06E01">
      <w:pPr>
        <w:keepNext/>
        <w:keepLines/>
        <w:tabs>
          <w:tab w:val="left" w:pos="360"/>
        </w:tabs>
        <w:ind w:left="634" w:hanging="634"/>
        <w:rPr>
          <w:smallCaps/>
          <w:szCs w:val="22"/>
        </w:rPr>
      </w:pPr>
    </w:p>
    <w:p w14:paraId="231059B9" w14:textId="11990058" w:rsidR="00610D23" w:rsidRDefault="00610D23" w:rsidP="0046714C">
      <w:pPr>
        <w:tabs>
          <w:tab w:val="left" w:pos="360"/>
        </w:tabs>
        <w:ind w:left="630" w:hanging="630"/>
        <w:rPr>
          <w:smallCaps/>
          <w:szCs w:val="22"/>
        </w:rPr>
      </w:pPr>
      <w:r>
        <w:rPr>
          <w:smallCaps/>
          <w:szCs w:val="22"/>
        </w:rPr>
        <w:tab/>
      </w:r>
      <w:r w:rsidR="00B346D6">
        <w:rPr>
          <w:smallCaps/>
          <w:szCs w:val="22"/>
        </w:rPr>
        <w:fldChar w:fldCharType="begin">
          <w:ffData>
            <w:name w:val="Text15"/>
            <w:enabled/>
            <w:calcOnExit w:val="0"/>
            <w:textInput>
              <w:maxLength w:val="900"/>
            </w:textInput>
          </w:ffData>
        </w:fldChar>
      </w:r>
      <w:bookmarkStart w:id="34" w:name="Text15"/>
      <w:r w:rsidR="00B346D6">
        <w:rPr>
          <w:smallCaps/>
          <w:szCs w:val="22"/>
        </w:rPr>
        <w:instrText xml:space="preserve"> FORMTEXT </w:instrText>
      </w:r>
      <w:r w:rsidR="00B346D6">
        <w:rPr>
          <w:smallCaps/>
          <w:szCs w:val="22"/>
        </w:rPr>
      </w:r>
      <w:r w:rsidR="00B346D6">
        <w:rPr>
          <w:smallCaps/>
          <w:szCs w:val="22"/>
        </w:rPr>
        <w:fldChar w:fldCharType="separate"/>
      </w:r>
      <w:r w:rsidR="0062154A">
        <w:rPr>
          <w:smallCaps/>
          <w:szCs w:val="22"/>
        </w:rPr>
        <w:t xml:space="preserve">     </w:t>
      </w:r>
      <w:r w:rsidR="00EE2D96" w:rsidRPr="00EE2D96">
        <w:rPr>
          <w:smallCaps/>
          <w:szCs w:val="22"/>
        </w:rPr>
        <w:t xml:space="preserve">Charkha was founded by visionary social activist Sanjoy Ghose, who had also established URMUL in 1972 in Bikaner’s Lunkaransar. Since then, Charkha has been working in different districts of Rajasthan through its network of rural writers, in collaboration with other organizations and through its own interventions. The border villages, will however, be a new territory for Charkha. </w:t>
      </w:r>
      <w:r w:rsidR="00B346D6">
        <w:rPr>
          <w:smallCaps/>
          <w:noProof/>
          <w:szCs w:val="22"/>
        </w:rPr>
        <w:t> </w:t>
      </w:r>
      <w:r w:rsidR="00B346D6">
        <w:rPr>
          <w:smallCaps/>
          <w:noProof/>
          <w:szCs w:val="22"/>
        </w:rPr>
        <w:t> </w:t>
      </w:r>
      <w:r w:rsidR="00B346D6">
        <w:rPr>
          <w:smallCaps/>
          <w:noProof/>
          <w:szCs w:val="22"/>
        </w:rPr>
        <w:t> </w:t>
      </w:r>
      <w:r w:rsidR="00B346D6">
        <w:rPr>
          <w:smallCaps/>
          <w:noProof/>
          <w:szCs w:val="22"/>
        </w:rPr>
        <w:t> </w:t>
      </w:r>
      <w:r w:rsidR="00B346D6">
        <w:rPr>
          <w:smallCaps/>
          <w:noProof/>
          <w:szCs w:val="22"/>
        </w:rPr>
        <w:t> </w:t>
      </w:r>
      <w:r w:rsidR="00B346D6">
        <w:rPr>
          <w:smallCaps/>
          <w:szCs w:val="22"/>
        </w:rPr>
        <w:fldChar w:fldCharType="end"/>
      </w:r>
      <w:bookmarkEnd w:id="34"/>
    </w:p>
    <w:p w14:paraId="454EE68C" w14:textId="77777777" w:rsidR="00B33C69" w:rsidRDefault="00B33C69" w:rsidP="0046714C">
      <w:pPr>
        <w:tabs>
          <w:tab w:val="left" w:pos="360"/>
        </w:tabs>
        <w:ind w:left="630" w:hanging="630"/>
        <w:rPr>
          <w:smallCaps/>
          <w:szCs w:val="22"/>
        </w:rPr>
      </w:pPr>
    </w:p>
    <w:p w14:paraId="7EEF689D" w14:textId="77777777" w:rsidR="00DE6F0A" w:rsidRPr="00975150" w:rsidRDefault="00DE6F0A" w:rsidP="0046714C">
      <w:pPr>
        <w:tabs>
          <w:tab w:val="left" w:pos="360"/>
        </w:tabs>
        <w:ind w:left="630" w:hanging="630"/>
      </w:pPr>
      <w:r w:rsidRPr="00975150">
        <w:rPr>
          <w:smallCaps/>
          <w:szCs w:val="22"/>
        </w:rPr>
        <w:tab/>
        <w:t>2.</w:t>
      </w:r>
      <w:r w:rsidRPr="00975150">
        <w:rPr>
          <w:smallCaps/>
          <w:szCs w:val="22"/>
        </w:rPr>
        <w:tab/>
      </w:r>
      <w:r w:rsidR="006548D8" w:rsidRPr="00975150">
        <w:t xml:space="preserve">List </w:t>
      </w:r>
      <w:r w:rsidRPr="00975150">
        <w:t xml:space="preserve">other </w:t>
      </w:r>
      <w:r w:rsidR="006548D8" w:rsidRPr="00975150">
        <w:t xml:space="preserve">projects </w:t>
      </w:r>
      <w:r w:rsidR="00610D23">
        <w:t>in this region</w:t>
      </w:r>
      <w:r w:rsidRPr="00975150">
        <w:t xml:space="preserve"> that you </w:t>
      </w:r>
      <w:r w:rsidR="00083EA0">
        <w:t xml:space="preserve">have </w:t>
      </w:r>
      <w:r w:rsidR="006548D8" w:rsidRPr="00975150">
        <w:t>worked on</w:t>
      </w:r>
      <w:r w:rsidR="002D15E9" w:rsidRPr="00975150">
        <w:t>.</w:t>
      </w:r>
    </w:p>
    <w:p w14:paraId="418D547C" w14:textId="77777777" w:rsidR="00B33C69" w:rsidRDefault="00B33C69" w:rsidP="0046714C">
      <w:pPr>
        <w:tabs>
          <w:tab w:val="left" w:pos="360"/>
        </w:tabs>
        <w:ind w:left="630" w:hanging="630"/>
      </w:pPr>
    </w:p>
    <w:p w14:paraId="65EEDFDA" w14:textId="0B284352" w:rsidR="00610D23" w:rsidRDefault="00610D23" w:rsidP="0046714C">
      <w:pPr>
        <w:tabs>
          <w:tab w:val="left" w:pos="360"/>
        </w:tabs>
        <w:ind w:left="630" w:hanging="630"/>
      </w:pPr>
      <w:r>
        <w:tab/>
      </w:r>
      <w:r w:rsidR="00B346D6">
        <w:fldChar w:fldCharType="begin">
          <w:ffData>
            <w:name w:val="Text16"/>
            <w:enabled/>
            <w:calcOnExit w:val="0"/>
            <w:textInput>
              <w:maxLength w:val="900"/>
            </w:textInput>
          </w:ffData>
        </w:fldChar>
      </w:r>
      <w:bookmarkStart w:id="35" w:name="Text16"/>
      <w:r w:rsidR="00B346D6">
        <w:instrText xml:space="preserve"> FORMTEXT </w:instrText>
      </w:r>
      <w:r w:rsidR="00B346D6">
        <w:fldChar w:fldCharType="separate"/>
      </w:r>
      <w:r w:rsidR="0062154A">
        <w:t xml:space="preserve">    </w:t>
      </w:r>
      <w:r w:rsidR="00EE2D96" w:rsidRPr="00EE2D96">
        <w:t xml:space="preserve">Charkha has recently completed a project titled “Creating two-way communication networks in Rajasthan for empowering women”. Bikaner, Jaisalmer and Ajmer were the project districts. The project was operational from Sept 2019 till June 2021. </w:t>
      </w:r>
      <w:r w:rsidR="00B346D6">
        <w:rPr>
          <w:noProof/>
        </w:rPr>
        <w:t> </w:t>
      </w:r>
      <w:r w:rsidR="00B346D6">
        <w:rPr>
          <w:noProof/>
        </w:rPr>
        <w:t> </w:t>
      </w:r>
      <w:r w:rsidR="00B346D6">
        <w:rPr>
          <w:noProof/>
        </w:rPr>
        <w:t> </w:t>
      </w:r>
      <w:r w:rsidR="00B346D6">
        <w:rPr>
          <w:noProof/>
        </w:rPr>
        <w:t> </w:t>
      </w:r>
      <w:r w:rsidR="00B346D6">
        <w:rPr>
          <w:noProof/>
        </w:rPr>
        <w:t> </w:t>
      </w:r>
      <w:r w:rsidR="00B346D6">
        <w:fldChar w:fldCharType="end"/>
      </w:r>
      <w:bookmarkEnd w:id="35"/>
    </w:p>
    <w:p w14:paraId="180EA0FD" w14:textId="77777777" w:rsidR="00B33C69" w:rsidRDefault="00B33C69" w:rsidP="0046714C">
      <w:pPr>
        <w:tabs>
          <w:tab w:val="left" w:pos="360"/>
        </w:tabs>
        <w:ind w:left="630" w:hanging="630"/>
      </w:pPr>
    </w:p>
    <w:p w14:paraId="0442C7E1" w14:textId="77777777" w:rsidR="00B33C69" w:rsidRPr="00610D23" w:rsidRDefault="00DE6F0A" w:rsidP="00610D23">
      <w:pPr>
        <w:tabs>
          <w:tab w:val="left" w:pos="360"/>
        </w:tabs>
        <w:ind w:left="630" w:hanging="630"/>
        <w:rPr>
          <w:smallCaps/>
          <w:szCs w:val="22"/>
        </w:rPr>
      </w:pPr>
      <w:r w:rsidRPr="00975150">
        <w:tab/>
        <w:t>3.</w:t>
      </w:r>
      <w:r w:rsidRPr="00975150">
        <w:tab/>
      </w:r>
      <w:r w:rsidR="00610D23">
        <w:t xml:space="preserve">Describe (in a few sentences) </w:t>
      </w:r>
      <w:r w:rsidR="002D15E9" w:rsidRPr="00975150">
        <w:t xml:space="preserve">the </w:t>
      </w:r>
      <w:r w:rsidR="006548D8" w:rsidRPr="00975150">
        <w:t xml:space="preserve">relevant experience of </w:t>
      </w:r>
      <w:r w:rsidR="00B631B9">
        <w:t xml:space="preserve">each of </w:t>
      </w:r>
      <w:r w:rsidR="00083EA0">
        <w:t xml:space="preserve">your </w:t>
      </w:r>
      <w:r w:rsidRPr="00975150">
        <w:t>team members.</w:t>
      </w:r>
    </w:p>
    <w:p w14:paraId="10FABE89" w14:textId="77777777" w:rsidR="00B33C69" w:rsidRDefault="00B33C69" w:rsidP="0046714C">
      <w:pPr>
        <w:tabs>
          <w:tab w:val="left" w:pos="360"/>
        </w:tabs>
        <w:ind w:left="630" w:hanging="630"/>
        <w:rPr>
          <w:szCs w:val="22"/>
        </w:rPr>
      </w:pPr>
    </w:p>
    <w:p w14:paraId="12A10AC5" w14:textId="0F52FBFD" w:rsidR="00EE2D96" w:rsidRPr="00EE2D96" w:rsidRDefault="00610D23" w:rsidP="00EE2D96">
      <w:pPr>
        <w:tabs>
          <w:tab w:val="left" w:pos="360"/>
        </w:tabs>
        <w:ind w:left="630" w:hanging="630"/>
        <w:rPr>
          <w:szCs w:val="22"/>
        </w:rPr>
      </w:pPr>
      <w:r>
        <w:rPr>
          <w:szCs w:val="22"/>
        </w:rPr>
        <w:tab/>
      </w:r>
      <w:r w:rsidR="00B346D6">
        <w:rPr>
          <w:szCs w:val="22"/>
        </w:rPr>
        <w:fldChar w:fldCharType="begin">
          <w:ffData>
            <w:name w:val="Text17"/>
            <w:enabled/>
            <w:calcOnExit w:val="0"/>
            <w:textInput>
              <w:maxLength w:val="900"/>
            </w:textInput>
          </w:ffData>
        </w:fldChar>
      </w:r>
      <w:bookmarkStart w:id="36" w:name="Text17"/>
      <w:r w:rsidR="00B346D6">
        <w:rPr>
          <w:szCs w:val="22"/>
        </w:rPr>
        <w:instrText xml:space="preserve"> FORMTEXT </w:instrText>
      </w:r>
      <w:r w:rsidR="00B346D6">
        <w:rPr>
          <w:szCs w:val="22"/>
        </w:rPr>
      </w:r>
      <w:r w:rsidR="00B346D6">
        <w:rPr>
          <w:szCs w:val="22"/>
        </w:rPr>
        <w:fldChar w:fldCharType="separate"/>
      </w:r>
      <w:r w:rsidR="00EE2D96" w:rsidRPr="00EE2D96">
        <w:rPr>
          <w:szCs w:val="22"/>
        </w:rPr>
        <w:t xml:space="preserve">Chetna Verma: </w:t>
      </w:r>
      <w:r w:rsidR="00EE2D96">
        <w:rPr>
          <w:szCs w:val="22"/>
        </w:rPr>
        <w:t xml:space="preserve">12 years of working with women and girls in more than 8 states of the country with research focus on women's agency in diverse contexts. </w:t>
      </w:r>
    </w:p>
    <w:p w14:paraId="4726DABE" w14:textId="77777777" w:rsidR="00EE2D96" w:rsidRPr="00EE2D96" w:rsidRDefault="00EE2D96" w:rsidP="00EE2D96">
      <w:pPr>
        <w:tabs>
          <w:tab w:val="left" w:pos="360"/>
        </w:tabs>
        <w:ind w:left="630" w:hanging="630"/>
        <w:rPr>
          <w:szCs w:val="22"/>
        </w:rPr>
      </w:pPr>
    </w:p>
    <w:p w14:paraId="2A4D71F8" w14:textId="0A94E594" w:rsidR="00EE2D96" w:rsidRDefault="0062154A" w:rsidP="00EE2D96">
      <w:pPr>
        <w:tabs>
          <w:tab w:val="left" w:pos="360"/>
        </w:tabs>
        <w:ind w:left="630" w:hanging="630"/>
        <w:rPr>
          <w:szCs w:val="22"/>
        </w:rPr>
      </w:pPr>
      <w:r>
        <w:rPr>
          <w:szCs w:val="22"/>
        </w:rPr>
        <w:t xml:space="preserve">      </w:t>
      </w:r>
      <w:r w:rsidR="00EE2D96" w:rsidRPr="00EE2D96">
        <w:rPr>
          <w:szCs w:val="22"/>
        </w:rPr>
        <w:t xml:space="preserve">Dipsikha Devi: </w:t>
      </w:r>
      <w:r w:rsidR="00EE2D96">
        <w:rPr>
          <w:szCs w:val="22"/>
        </w:rPr>
        <w:t xml:space="preserve">With a  Master's in sociology, she has three years of experience of working with rural communities especially AGs and young women. </w:t>
      </w:r>
    </w:p>
    <w:p w14:paraId="7687CC3A" w14:textId="0346D732" w:rsidR="00332E17" w:rsidRDefault="0062154A" w:rsidP="00EE2D96">
      <w:pPr>
        <w:tabs>
          <w:tab w:val="left" w:pos="360"/>
        </w:tabs>
        <w:ind w:left="630" w:hanging="630"/>
        <w:rPr>
          <w:szCs w:val="22"/>
        </w:rPr>
      </w:pPr>
      <w:r>
        <w:rPr>
          <w:szCs w:val="22"/>
        </w:rPr>
        <w:t xml:space="preserve">      </w:t>
      </w:r>
      <w:r w:rsidR="00EE2D96">
        <w:rPr>
          <w:szCs w:val="22"/>
        </w:rPr>
        <w:t>Ayushya Singh:</w:t>
      </w:r>
      <w:r w:rsidR="0067736C">
        <w:rPr>
          <w:szCs w:val="22"/>
        </w:rPr>
        <w:t xml:space="preserve"> A research scholar with great understanding of India's social fabric, Ayushya has extensive experience in</w:t>
      </w:r>
      <w:r w:rsidR="0067736C" w:rsidRPr="0067736C">
        <w:rPr>
          <w:szCs w:val="22"/>
        </w:rPr>
        <w:t xml:space="preserve"> literature reviews, preparation of proposals, data collection and qualitative data analysis.</w:t>
      </w:r>
      <w:r w:rsidR="00EE2D96">
        <w:rPr>
          <w:szCs w:val="22"/>
        </w:rPr>
        <w:t xml:space="preserve">   </w:t>
      </w:r>
    </w:p>
    <w:p w14:paraId="524848AC" w14:textId="117089B3" w:rsidR="00332E17" w:rsidRDefault="0062154A" w:rsidP="00EE2D96">
      <w:pPr>
        <w:tabs>
          <w:tab w:val="left" w:pos="360"/>
        </w:tabs>
        <w:ind w:left="630" w:hanging="630"/>
        <w:rPr>
          <w:szCs w:val="22"/>
        </w:rPr>
      </w:pPr>
      <w:r>
        <w:rPr>
          <w:szCs w:val="22"/>
        </w:rPr>
        <w:t xml:space="preserve">      </w:t>
      </w:r>
      <w:r w:rsidR="00332E17">
        <w:rPr>
          <w:szCs w:val="22"/>
        </w:rPr>
        <w:t>Shams Tamanna: 13 years of work experience in grassroots journalism.</w:t>
      </w:r>
    </w:p>
    <w:p w14:paraId="2F8A317C" w14:textId="1AFE0B39" w:rsidR="00332E17" w:rsidRDefault="0062154A" w:rsidP="00EE2D96">
      <w:pPr>
        <w:tabs>
          <w:tab w:val="left" w:pos="360"/>
        </w:tabs>
        <w:ind w:left="630" w:hanging="630"/>
        <w:rPr>
          <w:szCs w:val="22"/>
        </w:rPr>
      </w:pPr>
      <w:r>
        <w:rPr>
          <w:szCs w:val="22"/>
        </w:rPr>
        <w:t xml:space="preserve">      </w:t>
      </w:r>
      <w:r w:rsidR="00332E17">
        <w:rPr>
          <w:szCs w:val="22"/>
        </w:rPr>
        <w:t xml:space="preserve">Prasanta Acharya and Akshay Mishra with collective experience of over 12 years form the finance and accounts team. </w:t>
      </w:r>
    </w:p>
    <w:p w14:paraId="04BFEE7B" w14:textId="44C7DC86" w:rsidR="00332E17" w:rsidRDefault="0062154A" w:rsidP="00EE2D96">
      <w:pPr>
        <w:tabs>
          <w:tab w:val="left" w:pos="360"/>
        </w:tabs>
        <w:ind w:left="630" w:hanging="630"/>
        <w:rPr>
          <w:szCs w:val="22"/>
        </w:rPr>
      </w:pPr>
      <w:r>
        <w:rPr>
          <w:szCs w:val="22"/>
        </w:rPr>
        <w:t xml:space="preserve">      </w:t>
      </w:r>
      <w:r w:rsidR="00332E17">
        <w:rPr>
          <w:szCs w:val="22"/>
        </w:rPr>
        <w:t>In addition, we have 3 consultants working with Charkha on social media, translations and editing.</w:t>
      </w:r>
    </w:p>
    <w:p w14:paraId="7E6C3F4B" w14:textId="73C033A5" w:rsidR="00B33C69" w:rsidRDefault="00B346D6" w:rsidP="00EE2D96">
      <w:pPr>
        <w:tabs>
          <w:tab w:val="left" w:pos="360"/>
        </w:tabs>
        <w:ind w:left="630" w:hanging="630"/>
        <w:rPr>
          <w:szCs w:val="22"/>
        </w:rPr>
      </w:pPr>
      <w:r>
        <w:rPr>
          <w:szCs w:val="22"/>
        </w:rPr>
        <w:fldChar w:fldCharType="end"/>
      </w:r>
      <w:bookmarkEnd w:id="36"/>
    </w:p>
    <w:p w14:paraId="19C522EC" w14:textId="77777777" w:rsidR="00B33C69" w:rsidRDefault="00B33C69" w:rsidP="0046714C">
      <w:pPr>
        <w:tabs>
          <w:tab w:val="left" w:pos="360"/>
        </w:tabs>
        <w:ind w:left="630" w:hanging="630"/>
        <w:rPr>
          <w:szCs w:val="22"/>
        </w:rPr>
      </w:pPr>
    </w:p>
    <w:p w14:paraId="3AD9892F" w14:textId="77777777" w:rsidR="00B33C69" w:rsidRPr="00626CDB" w:rsidRDefault="00B631B9" w:rsidP="00626CDB">
      <w:pPr>
        <w:rPr>
          <w:szCs w:val="22"/>
        </w:rPr>
      </w:pPr>
      <w:r>
        <w:rPr>
          <w:szCs w:val="22"/>
        </w:rPr>
        <w:br w:type="page"/>
      </w:r>
    </w:p>
    <w:p w14:paraId="4670948F" w14:textId="77777777" w:rsidR="00D6114A" w:rsidRDefault="00B33C69" w:rsidP="00A42DEE">
      <w:pPr>
        <w:pStyle w:val="ListParagraph"/>
        <w:keepLines/>
        <w:tabs>
          <w:tab w:val="left" w:pos="360"/>
        </w:tabs>
        <w:spacing w:line="240" w:lineRule="auto"/>
        <w:ind w:left="634" w:hanging="634"/>
        <w:rPr>
          <w:sz w:val="24"/>
        </w:rPr>
      </w:pPr>
      <w:r w:rsidRPr="00B33C69">
        <w:rPr>
          <w:sz w:val="24"/>
        </w:rPr>
        <w:lastRenderedPageBreak/>
        <w:tab/>
      </w:r>
      <w:r w:rsidR="00626CDB">
        <w:rPr>
          <w:sz w:val="24"/>
        </w:rPr>
        <w:t>4</w:t>
      </w:r>
      <w:r w:rsidR="00D43E54" w:rsidRPr="00B33C69">
        <w:rPr>
          <w:sz w:val="24"/>
        </w:rPr>
        <w:t>.</w:t>
      </w:r>
      <w:r w:rsidR="00D43E54" w:rsidRPr="00B33C69">
        <w:rPr>
          <w:sz w:val="24"/>
        </w:rPr>
        <w:tab/>
        <w:t>IDS supports only non-political, secular organizations. P</w:t>
      </w:r>
      <w:r w:rsidR="009F0447" w:rsidRPr="00B33C69">
        <w:rPr>
          <w:sz w:val="24"/>
        </w:rPr>
        <w:t>lease provide a</w:t>
      </w:r>
      <w:r w:rsidR="00D43E54" w:rsidRPr="00B33C69">
        <w:rPr>
          <w:sz w:val="24"/>
        </w:rPr>
        <w:t xml:space="preserve"> written statement that your organization is non-politic</w:t>
      </w:r>
      <w:r w:rsidR="00D6114A" w:rsidRPr="00B33C69">
        <w:rPr>
          <w:sz w:val="24"/>
        </w:rPr>
        <w:t>al and secular</w:t>
      </w:r>
      <w:r w:rsidR="009F0447" w:rsidRPr="00B33C69">
        <w:rPr>
          <w:sz w:val="24"/>
        </w:rPr>
        <w:t xml:space="preserve"> and</w:t>
      </w:r>
      <w:r w:rsidR="004B3E3D">
        <w:rPr>
          <w:sz w:val="24"/>
        </w:rPr>
        <w:t>, if available, your organization’s</w:t>
      </w:r>
      <w:r w:rsidR="009F0447" w:rsidRPr="00B33C69">
        <w:rPr>
          <w:sz w:val="24"/>
        </w:rPr>
        <w:t xml:space="preserve"> mission statement.</w:t>
      </w:r>
    </w:p>
    <w:p w14:paraId="68000C89" w14:textId="77777777" w:rsidR="00626CDB" w:rsidRDefault="00626CDB" w:rsidP="001D4D20">
      <w:pPr>
        <w:pStyle w:val="ListParagraph"/>
        <w:tabs>
          <w:tab w:val="left" w:pos="360"/>
        </w:tabs>
        <w:spacing w:line="240" w:lineRule="auto"/>
        <w:ind w:left="630" w:hanging="630"/>
        <w:rPr>
          <w:sz w:val="24"/>
        </w:rPr>
      </w:pPr>
    </w:p>
    <w:p w14:paraId="373CCF0C" w14:textId="77777777" w:rsidR="0067736C" w:rsidRDefault="00626CDB" w:rsidP="001D4D20">
      <w:pPr>
        <w:pStyle w:val="ListParagraph"/>
        <w:tabs>
          <w:tab w:val="left" w:pos="360"/>
        </w:tabs>
        <w:spacing w:line="240" w:lineRule="auto"/>
        <w:ind w:left="630" w:hanging="630"/>
        <w:rPr>
          <w:sz w:val="24"/>
        </w:rPr>
      </w:pPr>
      <w:r>
        <w:rPr>
          <w:sz w:val="24"/>
        </w:rPr>
        <w:tab/>
      </w:r>
      <w:r w:rsidR="00B346D6">
        <w:rPr>
          <w:sz w:val="24"/>
        </w:rPr>
        <w:fldChar w:fldCharType="begin">
          <w:ffData>
            <w:name w:val="Text18"/>
            <w:enabled/>
            <w:calcOnExit w:val="0"/>
            <w:textInput>
              <w:maxLength w:val="900"/>
            </w:textInput>
          </w:ffData>
        </w:fldChar>
      </w:r>
      <w:bookmarkStart w:id="37" w:name="Text18"/>
      <w:r w:rsidR="00B346D6">
        <w:rPr>
          <w:sz w:val="24"/>
        </w:rPr>
        <w:instrText xml:space="preserve"> FORMTEXT </w:instrText>
      </w:r>
      <w:r w:rsidR="00B346D6">
        <w:rPr>
          <w:sz w:val="24"/>
        </w:rPr>
      </w:r>
      <w:r w:rsidR="00B346D6">
        <w:rPr>
          <w:sz w:val="24"/>
        </w:rPr>
        <w:fldChar w:fldCharType="separate"/>
      </w:r>
      <w:r w:rsidR="0067736C">
        <w:rPr>
          <w:sz w:val="24"/>
        </w:rPr>
        <w:t xml:space="preserve">Charkha is not affiliated to any political or religious organization/ideology. Our policy ensures that all our interventions are non-political and secular in nature. The articles written by writers too do not support any political/religious party/organizations. </w:t>
      </w:r>
    </w:p>
    <w:p w14:paraId="64EDD4C2" w14:textId="21D6AE94" w:rsidR="00626CDB" w:rsidRPr="00B33C69" w:rsidRDefault="0067736C" w:rsidP="001D4D20">
      <w:pPr>
        <w:pStyle w:val="ListParagraph"/>
        <w:tabs>
          <w:tab w:val="left" w:pos="360"/>
        </w:tabs>
        <w:spacing w:line="240" w:lineRule="auto"/>
        <w:ind w:left="630" w:hanging="630"/>
        <w:rPr>
          <w:sz w:val="24"/>
        </w:rPr>
      </w:pPr>
      <w:r>
        <w:rPr>
          <w:sz w:val="24"/>
        </w:rPr>
        <w:t xml:space="preserve"> Mission Statement: To create sustainable two-way communication networks that enable underserved and vulnerable communities to benefit from development mechanisms and advocate for policy changes</w:t>
      </w:r>
      <w:r w:rsidR="00B346D6">
        <w:rPr>
          <w:sz w:val="24"/>
        </w:rPr>
        <w:fldChar w:fldCharType="end"/>
      </w:r>
      <w:bookmarkEnd w:id="37"/>
    </w:p>
    <w:p w14:paraId="13081363" w14:textId="77777777" w:rsidR="0049303B" w:rsidRDefault="0049303B" w:rsidP="004B3E3D">
      <w:pPr>
        <w:pStyle w:val="ListParagraph"/>
        <w:tabs>
          <w:tab w:val="left" w:pos="4540"/>
        </w:tabs>
        <w:spacing w:after="0" w:line="240" w:lineRule="auto"/>
        <w:ind w:left="630" w:hanging="630"/>
        <w:rPr>
          <w:sz w:val="24"/>
        </w:rPr>
      </w:pPr>
    </w:p>
    <w:p w14:paraId="37DC6893" w14:textId="77777777" w:rsidR="00FF458C" w:rsidRDefault="00FF458C" w:rsidP="0046714C">
      <w:pPr>
        <w:pStyle w:val="ListParagraph"/>
        <w:tabs>
          <w:tab w:val="left" w:pos="360"/>
        </w:tabs>
        <w:spacing w:after="0" w:line="240" w:lineRule="auto"/>
        <w:ind w:left="630" w:hanging="630"/>
        <w:rPr>
          <w:sz w:val="24"/>
        </w:rPr>
      </w:pPr>
    </w:p>
    <w:p w14:paraId="1DA49E4E" w14:textId="77777777" w:rsidR="00FF458C" w:rsidRDefault="00FF458C" w:rsidP="0046714C">
      <w:pPr>
        <w:pStyle w:val="ListParagraph"/>
        <w:tabs>
          <w:tab w:val="left" w:pos="360"/>
        </w:tabs>
        <w:spacing w:after="0" w:line="240" w:lineRule="auto"/>
        <w:ind w:left="630" w:hanging="630"/>
        <w:rPr>
          <w:sz w:val="24"/>
        </w:rPr>
      </w:pPr>
    </w:p>
    <w:p w14:paraId="4F59D414" w14:textId="77777777" w:rsidR="00FF458C" w:rsidRDefault="00FF458C" w:rsidP="0046714C">
      <w:pPr>
        <w:pStyle w:val="ListParagraph"/>
        <w:tabs>
          <w:tab w:val="left" w:pos="360"/>
        </w:tabs>
        <w:spacing w:after="0" w:line="240" w:lineRule="auto"/>
        <w:ind w:left="630" w:hanging="630"/>
        <w:rPr>
          <w:sz w:val="24"/>
        </w:rPr>
      </w:pPr>
    </w:p>
    <w:p w14:paraId="4429D084" w14:textId="77777777" w:rsidR="0049303B" w:rsidRDefault="0049303B" w:rsidP="00EA5CB3">
      <w:pPr>
        <w:pStyle w:val="ListParagraph"/>
        <w:keepLines/>
        <w:tabs>
          <w:tab w:val="left" w:pos="360"/>
        </w:tabs>
        <w:spacing w:after="0" w:line="240" w:lineRule="auto"/>
        <w:ind w:left="634" w:hanging="634"/>
        <w:rPr>
          <w:sz w:val="24"/>
        </w:rPr>
      </w:pPr>
    </w:p>
    <w:p w14:paraId="13313C36" w14:textId="77777777" w:rsidR="00626CDB" w:rsidRPr="000873CA" w:rsidRDefault="00626CDB" w:rsidP="00EA5CB3">
      <w:pPr>
        <w:keepLines/>
        <w:tabs>
          <w:tab w:val="left" w:pos="360"/>
        </w:tabs>
        <w:ind w:left="634" w:hanging="634"/>
        <w:jc w:val="center"/>
        <w:rPr>
          <w:b/>
          <w:i/>
          <w:szCs w:val="22"/>
        </w:rPr>
      </w:pPr>
      <w:r w:rsidRPr="000873CA">
        <w:rPr>
          <w:b/>
          <w:i/>
          <w:szCs w:val="22"/>
        </w:rPr>
        <w:t xml:space="preserve">Please </w:t>
      </w:r>
      <w:r w:rsidR="00CA120D" w:rsidRPr="000873CA">
        <w:rPr>
          <w:b/>
          <w:i/>
          <w:szCs w:val="22"/>
        </w:rPr>
        <w:t>a</w:t>
      </w:r>
      <w:r w:rsidRPr="000873CA">
        <w:rPr>
          <w:b/>
          <w:i/>
          <w:szCs w:val="22"/>
        </w:rPr>
        <w:t>ttac</w:t>
      </w:r>
      <w:r w:rsidR="000873CA">
        <w:rPr>
          <w:b/>
          <w:i/>
          <w:szCs w:val="22"/>
        </w:rPr>
        <w:t>h a copy of the FCRA (required)</w:t>
      </w:r>
    </w:p>
    <w:p w14:paraId="62DF9871" w14:textId="77777777" w:rsidR="0049303B" w:rsidRDefault="0049303B" w:rsidP="00EA5CB3">
      <w:pPr>
        <w:pStyle w:val="ListParagraph"/>
        <w:keepLines/>
        <w:tabs>
          <w:tab w:val="left" w:pos="360"/>
        </w:tabs>
        <w:spacing w:after="0" w:line="240" w:lineRule="auto"/>
        <w:ind w:left="634" w:hanging="634"/>
        <w:rPr>
          <w:sz w:val="24"/>
        </w:rPr>
      </w:pPr>
    </w:p>
    <w:p w14:paraId="36E80310" w14:textId="77777777" w:rsidR="00D6114A" w:rsidRDefault="000873CA" w:rsidP="00EA5CB3">
      <w:pPr>
        <w:pStyle w:val="ListParagraph"/>
        <w:keepLines/>
        <w:tabs>
          <w:tab w:val="left" w:pos="360"/>
        </w:tabs>
        <w:spacing w:after="0" w:line="240" w:lineRule="auto"/>
        <w:ind w:left="634" w:hanging="634"/>
        <w:jc w:val="center"/>
        <w:rPr>
          <w:rFonts w:eastAsia="Times New Roman" w:cs="Times New Roman"/>
          <w:b/>
          <w:i/>
          <w:sz w:val="24"/>
        </w:rPr>
      </w:pPr>
      <w:r>
        <w:rPr>
          <w:rFonts w:eastAsia="Times New Roman" w:cs="Times New Roman"/>
          <w:b/>
          <w:i/>
          <w:sz w:val="24"/>
        </w:rPr>
        <w:t xml:space="preserve">and </w:t>
      </w:r>
      <w:r w:rsidR="00D6114A" w:rsidRPr="000873CA">
        <w:rPr>
          <w:rFonts w:eastAsia="Times New Roman" w:cs="Times New Roman"/>
          <w:b/>
          <w:i/>
          <w:sz w:val="24"/>
        </w:rPr>
        <w:t xml:space="preserve">a copy </w:t>
      </w:r>
      <w:r w:rsidR="00626CDB" w:rsidRPr="000873CA">
        <w:rPr>
          <w:rFonts w:eastAsia="Times New Roman" w:cs="Times New Roman"/>
          <w:b/>
          <w:i/>
          <w:sz w:val="24"/>
        </w:rPr>
        <w:t xml:space="preserve">of your </w:t>
      </w:r>
      <w:r w:rsidR="000E12C3">
        <w:rPr>
          <w:rFonts w:eastAsia="Times New Roman" w:cs="Times New Roman"/>
          <w:b/>
          <w:i/>
          <w:sz w:val="24"/>
        </w:rPr>
        <w:t>NGO’s most recent annual report (</w:t>
      </w:r>
      <w:r>
        <w:rPr>
          <w:rFonts w:eastAsia="Times New Roman" w:cs="Times New Roman"/>
          <w:b/>
          <w:i/>
          <w:sz w:val="24"/>
        </w:rPr>
        <w:t>if possible</w:t>
      </w:r>
      <w:r w:rsidR="000E12C3">
        <w:rPr>
          <w:rFonts w:eastAsia="Times New Roman" w:cs="Times New Roman"/>
          <w:b/>
          <w:i/>
          <w:sz w:val="24"/>
        </w:rPr>
        <w:t>)</w:t>
      </w:r>
    </w:p>
    <w:p w14:paraId="7DCA58BF" w14:textId="77777777" w:rsidR="002F61F5" w:rsidRDefault="002F61F5" w:rsidP="00EA5CB3">
      <w:pPr>
        <w:pStyle w:val="ListParagraph"/>
        <w:keepLines/>
        <w:tabs>
          <w:tab w:val="left" w:pos="360"/>
        </w:tabs>
        <w:spacing w:after="0" w:line="240" w:lineRule="auto"/>
        <w:ind w:left="634" w:hanging="634"/>
        <w:jc w:val="center"/>
        <w:rPr>
          <w:rFonts w:eastAsia="Times New Roman" w:cs="Times New Roman"/>
          <w:b/>
          <w:i/>
          <w:sz w:val="24"/>
        </w:rPr>
      </w:pPr>
    </w:p>
    <w:p w14:paraId="56BB92B8" w14:textId="77777777" w:rsidR="00316453" w:rsidRDefault="002F61F5" w:rsidP="00EA5CB3">
      <w:pPr>
        <w:pStyle w:val="ListParagraph"/>
        <w:keepLines/>
        <w:tabs>
          <w:tab w:val="left" w:pos="360"/>
        </w:tabs>
        <w:spacing w:after="0" w:line="240" w:lineRule="auto"/>
        <w:ind w:left="634" w:hanging="634"/>
        <w:jc w:val="center"/>
        <w:rPr>
          <w:rFonts w:eastAsia="Times New Roman" w:cs="Times New Roman"/>
          <w:b/>
          <w:i/>
          <w:sz w:val="24"/>
        </w:rPr>
      </w:pPr>
      <w:r>
        <w:rPr>
          <w:rFonts w:eastAsia="Times New Roman" w:cs="Times New Roman"/>
          <w:b/>
          <w:i/>
          <w:sz w:val="24"/>
        </w:rPr>
        <w:t xml:space="preserve">and return </w:t>
      </w:r>
      <w:r w:rsidR="00FA070D">
        <w:rPr>
          <w:rFonts w:eastAsia="Times New Roman" w:cs="Times New Roman"/>
          <w:b/>
          <w:i/>
          <w:sz w:val="24"/>
        </w:rPr>
        <w:t xml:space="preserve">the </w:t>
      </w:r>
      <w:r w:rsidR="00316453">
        <w:rPr>
          <w:rFonts w:eastAsia="Times New Roman" w:cs="Times New Roman"/>
          <w:b/>
          <w:i/>
          <w:sz w:val="24"/>
        </w:rPr>
        <w:t xml:space="preserve">completed grant </w:t>
      </w:r>
      <w:r>
        <w:rPr>
          <w:rFonts w:eastAsia="Times New Roman" w:cs="Times New Roman"/>
          <w:b/>
          <w:i/>
          <w:sz w:val="24"/>
        </w:rPr>
        <w:t>application to IDS</w:t>
      </w:r>
    </w:p>
    <w:p w14:paraId="74F87615" w14:textId="77777777" w:rsidR="00316453" w:rsidRDefault="00316453" w:rsidP="00EA5CB3">
      <w:pPr>
        <w:pStyle w:val="ListParagraph"/>
        <w:keepLines/>
        <w:tabs>
          <w:tab w:val="left" w:pos="360"/>
        </w:tabs>
        <w:spacing w:after="0" w:line="240" w:lineRule="auto"/>
        <w:ind w:left="634" w:hanging="634"/>
        <w:jc w:val="center"/>
        <w:rPr>
          <w:rFonts w:eastAsia="Times New Roman" w:cs="Times New Roman"/>
          <w:b/>
          <w:i/>
          <w:sz w:val="24"/>
        </w:rPr>
      </w:pPr>
    </w:p>
    <w:p w14:paraId="7AD6EA47" w14:textId="77777777" w:rsidR="002F61F5" w:rsidRDefault="002F61F5" w:rsidP="00EA5CB3">
      <w:pPr>
        <w:pStyle w:val="ListParagraph"/>
        <w:keepLines/>
        <w:tabs>
          <w:tab w:val="left" w:pos="360"/>
        </w:tabs>
        <w:spacing w:after="0" w:line="240" w:lineRule="auto"/>
        <w:ind w:left="634" w:hanging="634"/>
        <w:jc w:val="center"/>
        <w:rPr>
          <w:rFonts w:eastAsia="Times New Roman" w:cs="Times New Roman"/>
          <w:b/>
          <w:i/>
          <w:sz w:val="24"/>
        </w:rPr>
      </w:pPr>
      <w:r>
        <w:rPr>
          <w:rFonts w:eastAsia="Times New Roman" w:cs="Times New Roman"/>
          <w:b/>
          <w:i/>
          <w:sz w:val="24"/>
        </w:rPr>
        <w:t>by December 31, 2018.</w:t>
      </w:r>
    </w:p>
    <w:p w14:paraId="21E6A04E" w14:textId="77777777" w:rsidR="000873CA" w:rsidRDefault="000873CA" w:rsidP="00EA5CB3">
      <w:pPr>
        <w:pStyle w:val="ListParagraph"/>
        <w:keepLines/>
        <w:tabs>
          <w:tab w:val="left" w:pos="360"/>
        </w:tabs>
        <w:spacing w:after="0" w:line="240" w:lineRule="auto"/>
        <w:ind w:left="634" w:hanging="634"/>
        <w:jc w:val="center"/>
        <w:rPr>
          <w:rFonts w:eastAsia="Times New Roman" w:cs="Times New Roman"/>
          <w:b/>
          <w:i/>
          <w:sz w:val="24"/>
        </w:rPr>
      </w:pPr>
    </w:p>
    <w:p w14:paraId="27A08337" w14:textId="77777777" w:rsidR="000873CA" w:rsidRPr="000873CA" w:rsidRDefault="000873CA" w:rsidP="00EA5CB3">
      <w:pPr>
        <w:pStyle w:val="ListParagraph"/>
        <w:keepLines/>
        <w:tabs>
          <w:tab w:val="left" w:pos="360"/>
        </w:tabs>
        <w:spacing w:after="0" w:line="240" w:lineRule="auto"/>
        <w:ind w:left="634" w:hanging="634"/>
        <w:jc w:val="center"/>
        <w:rPr>
          <w:rFonts w:eastAsia="Times New Roman" w:cs="Times New Roman"/>
          <w:b/>
          <w:i/>
          <w:sz w:val="24"/>
        </w:rPr>
      </w:pPr>
      <w:r>
        <w:rPr>
          <w:rFonts w:eastAsia="Times New Roman" w:cs="Times New Roman"/>
          <w:b/>
          <w:i/>
          <w:sz w:val="24"/>
        </w:rPr>
        <w:t>Thank you!</w:t>
      </w:r>
    </w:p>
    <w:p w14:paraId="53D69545" w14:textId="77777777" w:rsidR="00D859D8" w:rsidRPr="000873CA" w:rsidRDefault="00D859D8" w:rsidP="000873CA">
      <w:pPr>
        <w:pStyle w:val="ListParagraph"/>
        <w:tabs>
          <w:tab w:val="left" w:pos="720"/>
        </w:tabs>
        <w:spacing w:after="0" w:line="240" w:lineRule="auto"/>
        <w:ind w:left="360" w:hanging="360"/>
        <w:jc w:val="center"/>
        <w:rPr>
          <w:rFonts w:eastAsia="Times New Roman" w:cs="Times New Roman"/>
          <w:b/>
          <w:i/>
          <w:sz w:val="24"/>
        </w:rPr>
      </w:pPr>
    </w:p>
    <w:p w14:paraId="6A294C0F" w14:textId="77777777" w:rsidR="000873CA" w:rsidRDefault="000873CA"/>
    <w:p w14:paraId="4D57CD0A" w14:textId="77777777" w:rsidR="000873CA" w:rsidRDefault="000873CA"/>
    <w:p w14:paraId="3C61E08F" w14:textId="77777777" w:rsidR="000873CA" w:rsidRDefault="000873CA"/>
    <w:p w14:paraId="11F0A552" w14:textId="77777777" w:rsidR="000873CA" w:rsidRDefault="00247C78">
      <w:r>
        <w:br w:type="page"/>
      </w:r>
    </w:p>
    <w:p w14:paraId="5802E652" w14:textId="77777777" w:rsidR="00D6114A" w:rsidRPr="00975150" w:rsidRDefault="00D6114A" w:rsidP="00A42DEE">
      <w:pPr>
        <w:keepLines/>
        <w:ind w:left="360" w:hanging="360"/>
      </w:pPr>
      <w:r w:rsidRPr="00975150">
        <w:lastRenderedPageBreak/>
        <w:t>G.</w:t>
      </w:r>
      <w:r w:rsidR="008A26D4" w:rsidRPr="00975150">
        <w:tab/>
      </w:r>
      <w:r w:rsidRPr="00CA120D">
        <w:rPr>
          <w:rFonts w:cs="Times New Roman (Body CS)"/>
          <w:smallCaps/>
        </w:rPr>
        <w:t xml:space="preserve">IDS </w:t>
      </w:r>
      <w:r w:rsidR="00CA120D" w:rsidRPr="00CA120D">
        <w:rPr>
          <w:rFonts w:cs="Times New Roman (Body CS)"/>
          <w:smallCaps/>
        </w:rPr>
        <w:t>R</w:t>
      </w:r>
      <w:r w:rsidR="00CA120D" w:rsidRPr="008F01DB">
        <w:rPr>
          <w:rFonts w:cs="Times New Roman (Body CS)"/>
          <w:smallCaps/>
          <w:sz w:val="21"/>
        </w:rPr>
        <w:t>EQUIREMENTS</w:t>
      </w:r>
    </w:p>
    <w:p w14:paraId="024AC616" w14:textId="77777777" w:rsidR="00DD6FB5" w:rsidRPr="00975150" w:rsidRDefault="00D6114A" w:rsidP="00EA5CB3">
      <w:pPr>
        <w:pStyle w:val="BodyTextIndent"/>
        <w:keepLines/>
        <w:tabs>
          <w:tab w:val="left" w:pos="720"/>
        </w:tabs>
      </w:pPr>
      <w:r w:rsidRPr="00975150">
        <w:tab/>
        <w:t xml:space="preserve">The grant recipient </w:t>
      </w:r>
      <w:r w:rsidR="00542A0E" w:rsidRPr="00975150">
        <w:t>will be assigned a</w:t>
      </w:r>
      <w:r w:rsidRPr="00975150">
        <w:t>n IDS</w:t>
      </w:r>
      <w:r w:rsidR="00102F56">
        <w:t xml:space="preserve"> P</w:t>
      </w:r>
      <w:r w:rsidR="00542A0E" w:rsidRPr="00975150">
        <w:t xml:space="preserve">roject </w:t>
      </w:r>
      <w:r w:rsidR="00102F56">
        <w:t>Coordinator</w:t>
      </w:r>
      <w:r w:rsidR="00542A0E" w:rsidRPr="00975150">
        <w:t xml:space="preserve"> who </w:t>
      </w:r>
      <w:r w:rsidR="00CA120D">
        <w:t>will assist</w:t>
      </w:r>
      <w:r w:rsidR="008A26D4" w:rsidRPr="00975150">
        <w:t xml:space="preserve"> wit</w:t>
      </w:r>
      <w:r w:rsidR="00CA120D">
        <w:t xml:space="preserve">h the grant application process and with </w:t>
      </w:r>
      <w:r w:rsidR="008A26D4" w:rsidRPr="00975150">
        <w:t xml:space="preserve">submitting </w:t>
      </w:r>
      <w:r w:rsidR="00CA120D">
        <w:t xml:space="preserve">the required mid-year and end-of-year </w:t>
      </w:r>
      <w:r w:rsidR="00B631B9">
        <w:t xml:space="preserve">project progress reports </w:t>
      </w:r>
      <w:r w:rsidR="00CA120D">
        <w:t>to IDS.</w:t>
      </w:r>
    </w:p>
    <w:p w14:paraId="099DFBDC" w14:textId="77777777" w:rsidR="00DD6FB5" w:rsidRPr="00975150" w:rsidRDefault="00DD6FB5" w:rsidP="00A42DEE">
      <w:pPr>
        <w:pStyle w:val="BodyTextIndent"/>
        <w:keepLines/>
        <w:tabs>
          <w:tab w:val="left" w:pos="720"/>
        </w:tabs>
      </w:pPr>
    </w:p>
    <w:p w14:paraId="0CD3CD71" w14:textId="77777777" w:rsidR="00DD6FB5" w:rsidRPr="00975150" w:rsidRDefault="00AA3EAC" w:rsidP="00A42DEE">
      <w:pPr>
        <w:pStyle w:val="BodyTextIndent"/>
        <w:keepLines/>
        <w:tabs>
          <w:tab w:val="left" w:pos="720"/>
        </w:tabs>
      </w:pPr>
      <w:r w:rsidRPr="00975150">
        <w:tab/>
      </w:r>
      <w:r w:rsidR="008A26D4" w:rsidRPr="00975150">
        <w:t xml:space="preserve">The reports will help assess how the project is progressing. The award recipient </w:t>
      </w:r>
      <w:r w:rsidR="00DD6FB5" w:rsidRPr="00975150">
        <w:t xml:space="preserve">will </w:t>
      </w:r>
      <w:r w:rsidR="008A26D4" w:rsidRPr="00975150">
        <w:t>document</w:t>
      </w:r>
      <w:r w:rsidR="00DD6FB5" w:rsidRPr="00975150">
        <w:t xml:space="preserve"> how</w:t>
      </w:r>
      <w:r w:rsidR="008A26D4" w:rsidRPr="00975150">
        <w:t xml:space="preserve"> the </w:t>
      </w:r>
      <w:r w:rsidR="009D4162" w:rsidRPr="00975150">
        <w:t xml:space="preserve">proposed intervention is addressing </w:t>
      </w:r>
      <w:r w:rsidR="00B631B9">
        <w:t xml:space="preserve">the </w:t>
      </w:r>
      <w:r w:rsidR="009D4162" w:rsidRPr="00975150">
        <w:t>specific commu</w:t>
      </w:r>
      <w:r w:rsidR="00AF4F47" w:rsidRPr="00975150">
        <w:t xml:space="preserve">nity needs. </w:t>
      </w:r>
      <w:r w:rsidR="00DD6FB5" w:rsidRPr="00975150">
        <w:t>S</w:t>
      </w:r>
      <w:r w:rsidR="00AF4F47" w:rsidRPr="00975150">
        <w:t>haring data, documents</w:t>
      </w:r>
      <w:r w:rsidR="00DD6FB5" w:rsidRPr="00975150">
        <w:t xml:space="preserve">, </w:t>
      </w:r>
      <w:r w:rsidR="00AF4F47" w:rsidRPr="00975150">
        <w:t>metrics</w:t>
      </w:r>
      <w:r w:rsidR="00DE07AF">
        <w:t>,</w:t>
      </w:r>
      <w:r w:rsidR="00AF4F47" w:rsidRPr="00975150">
        <w:t xml:space="preserve"> </w:t>
      </w:r>
      <w:r w:rsidR="00CA120D">
        <w:t>and photos is</w:t>
      </w:r>
      <w:r w:rsidR="00AF4F47" w:rsidRPr="00975150">
        <w:t xml:space="preserve"> required.</w:t>
      </w:r>
    </w:p>
    <w:p w14:paraId="347D1A18" w14:textId="77777777" w:rsidR="00DD6FB5" w:rsidRPr="00975150" w:rsidRDefault="00DD6FB5" w:rsidP="00A42DEE">
      <w:pPr>
        <w:pStyle w:val="BodyTextIndent"/>
        <w:keepLines/>
        <w:tabs>
          <w:tab w:val="left" w:pos="720"/>
        </w:tabs>
      </w:pPr>
    </w:p>
    <w:p w14:paraId="3E5EE230" w14:textId="77777777" w:rsidR="00DD6FB5" w:rsidRPr="00975150" w:rsidRDefault="00AA3EAC" w:rsidP="00A42DEE">
      <w:pPr>
        <w:pStyle w:val="BodyTextIndent"/>
        <w:keepLines/>
        <w:tabs>
          <w:tab w:val="left" w:pos="720"/>
        </w:tabs>
      </w:pPr>
      <w:r w:rsidRPr="00975150">
        <w:tab/>
      </w:r>
      <w:r w:rsidR="00542A0E" w:rsidRPr="00975150">
        <w:t xml:space="preserve">We recognize that there will be deviations from the expected outcomes. </w:t>
      </w:r>
      <w:r w:rsidR="00AF4F47" w:rsidRPr="00975150">
        <w:t xml:space="preserve">If </w:t>
      </w:r>
      <w:r w:rsidR="00DD6FB5" w:rsidRPr="00975150">
        <w:t xml:space="preserve">the award recipient encounters </w:t>
      </w:r>
      <w:r w:rsidR="00AF4F47" w:rsidRPr="00975150">
        <w:t xml:space="preserve">difficulties and </w:t>
      </w:r>
      <w:r w:rsidR="00DD6FB5" w:rsidRPr="00975150">
        <w:t xml:space="preserve">wants </w:t>
      </w:r>
      <w:r w:rsidR="00AF4F47" w:rsidRPr="00975150">
        <w:t>to change the scope of the project</w:t>
      </w:r>
      <w:r w:rsidR="00DD6FB5" w:rsidRPr="00975150">
        <w:t xml:space="preserve">, </w:t>
      </w:r>
      <w:r w:rsidR="00CA120D">
        <w:t xml:space="preserve">it is the recipient’s responsibility to </w:t>
      </w:r>
      <w:r w:rsidR="00DD6FB5" w:rsidRPr="00975150">
        <w:t xml:space="preserve">discuss the matter with the </w:t>
      </w:r>
      <w:r w:rsidR="00AF4F47" w:rsidRPr="00975150">
        <w:t>assigned</w:t>
      </w:r>
      <w:r w:rsidR="005B5186">
        <w:t xml:space="preserve"> IDS Project Coordinator</w:t>
      </w:r>
      <w:r w:rsidR="00542A0E" w:rsidRPr="00975150">
        <w:t xml:space="preserve">. </w:t>
      </w:r>
    </w:p>
    <w:p w14:paraId="59182BB8" w14:textId="77777777" w:rsidR="00DD6FB5" w:rsidRPr="00975150" w:rsidRDefault="00DD6FB5" w:rsidP="00A42DEE">
      <w:pPr>
        <w:pStyle w:val="BodyTextIndent"/>
        <w:keepLines/>
        <w:tabs>
          <w:tab w:val="left" w:pos="720"/>
        </w:tabs>
      </w:pPr>
    </w:p>
    <w:p w14:paraId="0F521B59" w14:textId="77777777" w:rsidR="00DD6FB5" w:rsidRPr="00975150" w:rsidRDefault="00AA3EAC" w:rsidP="00A42DEE">
      <w:pPr>
        <w:pStyle w:val="BodyTextIndent"/>
        <w:keepLines/>
        <w:tabs>
          <w:tab w:val="left" w:pos="720"/>
        </w:tabs>
      </w:pPr>
      <w:r w:rsidRPr="00975150">
        <w:tab/>
      </w:r>
      <w:r w:rsidR="00542A0E" w:rsidRPr="00975150">
        <w:t>IDS supports risk taking, innovation and</w:t>
      </w:r>
      <w:r w:rsidR="00DD6FB5" w:rsidRPr="00975150">
        <w:t>,</w:t>
      </w:r>
      <w:r w:rsidR="00542A0E" w:rsidRPr="00975150">
        <w:t xml:space="preserve"> more importantly</w:t>
      </w:r>
      <w:r w:rsidR="00DD6FB5" w:rsidRPr="00975150">
        <w:t>,</w:t>
      </w:r>
      <w:r w:rsidR="00542A0E" w:rsidRPr="00975150">
        <w:t xml:space="preserve"> learning. We expect that your organization will be sharing </w:t>
      </w:r>
      <w:r w:rsidR="00B025D8" w:rsidRPr="00975150">
        <w:t>information</w:t>
      </w:r>
      <w:r w:rsidR="00542A0E" w:rsidRPr="00975150">
        <w:t xml:space="preserve"> with IDS and other projects that IDS supports</w:t>
      </w:r>
      <w:r w:rsidR="00CA120D">
        <w:t>; in that way,</w:t>
      </w:r>
      <w:r w:rsidR="003274F3" w:rsidRPr="00975150">
        <w:t xml:space="preserve"> </w:t>
      </w:r>
      <w:r w:rsidR="00DD6FB5" w:rsidRPr="00975150">
        <w:t>the award recipient and I</w:t>
      </w:r>
      <w:r w:rsidR="003274F3" w:rsidRPr="00975150">
        <w:t xml:space="preserve">DS </w:t>
      </w:r>
      <w:r w:rsidR="00DD6FB5" w:rsidRPr="00975150">
        <w:t xml:space="preserve">learn from both the partnership and the project. </w:t>
      </w:r>
    </w:p>
    <w:p w14:paraId="5BEFCF37" w14:textId="77777777" w:rsidR="00DD6FB5" w:rsidRPr="00975150" w:rsidRDefault="00DD6FB5" w:rsidP="00A42DEE">
      <w:pPr>
        <w:pStyle w:val="BodyTextIndent"/>
        <w:keepLines/>
        <w:tabs>
          <w:tab w:val="left" w:pos="720"/>
        </w:tabs>
      </w:pPr>
    </w:p>
    <w:p w14:paraId="19ED5F6D" w14:textId="77777777" w:rsidR="00AF4F47" w:rsidRPr="00975150" w:rsidRDefault="00AA3EAC" w:rsidP="00A42DEE">
      <w:pPr>
        <w:pStyle w:val="BodyTextIndent"/>
        <w:keepLines/>
        <w:tabs>
          <w:tab w:val="left" w:pos="720"/>
        </w:tabs>
      </w:pPr>
      <w:r w:rsidRPr="00975150">
        <w:tab/>
      </w:r>
      <w:r w:rsidR="00F42A01">
        <w:t xml:space="preserve">IDS </w:t>
      </w:r>
      <w:r w:rsidR="00DD6FB5" w:rsidRPr="00975150">
        <w:t xml:space="preserve">Project </w:t>
      </w:r>
      <w:r w:rsidR="00102F56">
        <w:t>C</w:t>
      </w:r>
      <w:r w:rsidR="00636722">
        <w:t>oordinators</w:t>
      </w:r>
      <w:r w:rsidR="00F1065B" w:rsidRPr="00975150">
        <w:t>, board members, volunteer</w:t>
      </w:r>
      <w:r w:rsidR="00636722">
        <w:t>s</w:t>
      </w:r>
      <w:r w:rsidR="00F1065B" w:rsidRPr="00975150">
        <w:t>,</w:t>
      </w:r>
      <w:r w:rsidR="00DD6FB5" w:rsidRPr="00975150">
        <w:t xml:space="preserve"> and</w:t>
      </w:r>
      <w:r w:rsidR="00F1065B" w:rsidRPr="00975150">
        <w:t xml:space="preserve"> monitors</w:t>
      </w:r>
      <w:r w:rsidR="00DD6FB5" w:rsidRPr="00975150">
        <w:t xml:space="preserve"> </w:t>
      </w:r>
      <w:r w:rsidR="00F1065B" w:rsidRPr="00975150">
        <w:t xml:space="preserve">from IDS </w:t>
      </w:r>
      <w:r w:rsidR="00DD6FB5" w:rsidRPr="00975150">
        <w:t xml:space="preserve">may </w:t>
      </w:r>
      <w:r w:rsidR="00F1065B" w:rsidRPr="00975150">
        <w:t>visit</w:t>
      </w:r>
      <w:r w:rsidR="00DD6FB5" w:rsidRPr="00975150">
        <w:t xml:space="preserve"> </w:t>
      </w:r>
      <w:r w:rsidR="00F1065B" w:rsidRPr="00975150">
        <w:t xml:space="preserve">the project. </w:t>
      </w:r>
    </w:p>
    <w:p w14:paraId="4272A865" w14:textId="77777777" w:rsidR="00542A0E" w:rsidRPr="00975150" w:rsidRDefault="00542A0E" w:rsidP="00A42DEE">
      <w:pPr>
        <w:keepLines/>
        <w:tabs>
          <w:tab w:val="left" w:pos="720"/>
        </w:tabs>
        <w:ind w:left="360" w:hanging="360"/>
        <w:rPr>
          <w:szCs w:val="22"/>
        </w:rPr>
      </w:pPr>
    </w:p>
    <w:p w14:paraId="43B315B0" w14:textId="77777777" w:rsidR="00DD6FB5" w:rsidRPr="00975150" w:rsidRDefault="00AA3EAC" w:rsidP="00A42DEE">
      <w:pPr>
        <w:keepLines/>
        <w:tabs>
          <w:tab w:val="left" w:pos="720"/>
        </w:tabs>
        <w:ind w:left="360" w:hanging="360"/>
        <w:rPr>
          <w:szCs w:val="22"/>
        </w:rPr>
      </w:pPr>
      <w:r w:rsidRPr="00975150">
        <w:rPr>
          <w:szCs w:val="22"/>
        </w:rPr>
        <w:tab/>
      </w:r>
      <w:r w:rsidR="00AF4F47" w:rsidRPr="00975150">
        <w:rPr>
          <w:szCs w:val="22"/>
        </w:rPr>
        <w:t>India Development Service is a nonprofit organization that, in compliance with federal, state</w:t>
      </w:r>
      <w:r w:rsidR="00DD6FB5" w:rsidRPr="00975150">
        <w:rPr>
          <w:szCs w:val="22"/>
        </w:rPr>
        <w:t>,</w:t>
      </w:r>
      <w:r w:rsidR="00AF4F47" w:rsidRPr="00975150">
        <w:rPr>
          <w:szCs w:val="22"/>
        </w:rPr>
        <w:t xml:space="preserve"> and local laws</w:t>
      </w:r>
      <w:r w:rsidR="00DD6FB5" w:rsidRPr="00975150">
        <w:rPr>
          <w:szCs w:val="22"/>
        </w:rPr>
        <w:t>,</w:t>
      </w:r>
      <w:r w:rsidR="00AF4F47" w:rsidRPr="00975150">
        <w:rPr>
          <w:szCs w:val="22"/>
        </w:rPr>
        <w:t xml:space="preserve"> does not discriminate on the basis of race, color, religion/creed, age, gender, national origin, marital or parental status, sexual orientation, alienage or citizenship status, veteran status or disability. India Development Service does not knowingly support or patronize any organization that engages in discrimination.</w:t>
      </w:r>
    </w:p>
    <w:p w14:paraId="4853E976" w14:textId="77777777" w:rsidR="008A148D" w:rsidRDefault="008A148D" w:rsidP="00D06E01">
      <w:pPr>
        <w:keepNext/>
        <w:keepLines/>
        <w:tabs>
          <w:tab w:val="right" w:pos="9630"/>
        </w:tabs>
        <w:rPr>
          <w:szCs w:val="22"/>
        </w:rPr>
      </w:pPr>
    </w:p>
    <w:p w14:paraId="56303C9E" w14:textId="77777777" w:rsidR="008A148D" w:rsidRDefault="008A148D" w:rsidP="00D06E01">
      <w:pPr>
        <w:keepNext/>
        <w:keepLines/>
        <w:tabs>
          <w:tab w:val="right" w:pos="9630"/>
        </w:tabs>
        <w:rPr>
          <w:szCs w:val="22"/>
        </w:rPr>
      </w:pPr>
    </w:p>
    <w:p w14:paraId="139250B1" w14:textId="77777777" w:rsidR="008A148D" w:rsidRDefault="000A3C70" w:rsidP="00D06E01">
      <w:pPr>
        <w:keepNext/>
        <w:keepLines/>
        <w:tabs>
          <w:tab w:val="right" w:pos="9630"/>
        </w:tabs>
        <w:rPr>
          <w:szCs w:val="22"/>
        </w:rPr>
      </w:pPr>
      <w:r>
        <w:rPr>
          <w:szCs w:val="22"/>
        </w:rPr>
        <w:fldChar w:fldCharType="begin">
          <w:ffData>
            <w:name w:val="Text34"/>
            <w:enabled/>
            <w:calcOnExit w:val="0"/>
            <w:textInput/>
          </w:ffData>
        </w:fldChar>
      </w:r>
      <w:bookmarkStart w:id="38" w:name="Text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8"/>
    </w:p>
    <w:p w14:paraId="6F2E613A" w14:textId="77777777" w:rsidR="00AF4F47" w:rsidRDefault="00AF4F47" w:rsidP="00D06E01">
      <w:pPr>
        <w:keepNext/>
        <w:keepLines/>
        <w:pBdr>
          <w:top w:val="single" w:sz="4" w:space="1" w:color="auto"/>
        </w:pBdr>
        <w:tabs>
          <w:tab w:val="right" w:pos="9630"/>
        </w:tabs>
        <w:rPr>
          <w:szCs w:val="22"/>
        </w:rPr>
      </w:pPr>
      <w:r w:rsidRPr="00975150">
        <w:rPr>
          <w:szCs w:val="22"/>
        </w:rPr>
        <w:t xml:space="preserve">Signature of Project </w:t>
      </w:r>
      <w:r w:rsidR="008A148D">
        <w:rPr>
          <w:szCs w:val="22"/>
        </w:rPr>
        <w:t>Manager</w:t>
      </w:r>
      <w:r w:rsidR="008A148D">
        <w:rPr>
          <w:szCs w:val="22"/>
        </w:rPr>
        <w:tab/>
      </w:r>
      <w:r w:rsidRPr="00975150">
        <w:rPr>
          <w:szCs w:val="22"/>
        </w:rPr>
        <w:t>Date</w:t>
      </w:r>
    </w:p>
    <w:p w14:paraId="6154E07C" w14:textId="77777777" w:rsidR="00CA3A8E" w:rsidRPr="00975150" w:rsidRDefault="00CA3A8E" w:rsidP="00D06E01">
      <w:pPr>
        <w:keepNext/>
        <w:keepLines/>
        <w:rPr>
          <w:szCs w:val="22"/>
        </w:rPr>
      </w:pPr>
    </w:p>
    <w:p w14:paraId="1034DCFA" w14:textId="7BA63B32" w:rsidR="003A3315" w:rsidRDefault="003A3315" w:rsidP="003A3315">
      <w:pPr>
        <w:keepNext/>
        <w:keepLines/>
        <w:tabs>
          <w:tab w:val="right" w:pos="9630"/>
        </w:tabs>
        <w:rPr>
          <w:szCs w:val="22"/>
        </w:rPr>
      </w:pPr>
      <w:r>
        <w:rPr>
          <w:szCs w:val="22"/>
        </w:rPr>
        <w:fldChar w:fldCharType="begin">
          <w:ffData>
            <w:name w:val="Text34"/>
            <w:enabled/>
            <w:calcOnExit w:val="0"/>
            <w:textInput/>
          </w:ffData>
        </w:fldChar>
      </w:r>
      <w:r>
        <w:rPr>
          <w:szCs w:val="22"/>
        </w:rPr>
        <w:instrText xml:space="preserve"> FORMTEXT </w:instrText>
      </w:r>
      <w:r>
        <w:rPr>
          <w:szCs w:val="22"/>
        </w:rPr>
      </w:r>
      <w:r>
        <w:rPr>
          <w:szCs w:val="22"/>
        </w:rPr>
        <w:fldChar w:fldCharType="separate"/>
      </w:r>
      <w:r w:rsidR="0062154A">
        <w:rPr>
          <w:noProof/>
          <w:szCs w:val="22"/>
        </w:rPr>
        <w:drawing>
          <wp:inline distT="0" distB="0" distL="0" distR="0" wp14:anchorId="07809F60" wp14:editId="54BA5BD4">
            <wp:extent cx="1236036" cy="58033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5148" cy="584612"/>
                    </a:xfrm>
                    <a:prstGeom prst="rect">
                      <a:avLst/>
                    </a:prstGeom>
                  </pic:spPr>
                </pic:pic>
              </a:graphicData>
            </a:graphic>
          </wp:inline>
        </w:drawing>
      </w:r>
      <w:r w:rsidR="0062154A">
        <w:rPr>
          <w:szCs w:val="22"/>
        </w:rPr>
        <w:t xml:space="preserve">                                   13.01.2023</w:t>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570E13D3" w14:textId="77777777" w:rsidR="003A3315" w:rsidRDefault="003A3315" w:rsidP="003A3315">
      <w:pPr>
        <w:keepNext/>
        <w:keepLines/>
        <w:pBdr>
          <w:top w:val="single" w:sz="4" w:space="1" w:color="auto"/>
        </w:pBdr>
        <w:tabs>
          <w:tab w:val="right" w:pos="9630"/>
        </w:tabs>
        <w:rPr>
          <w:szCs w:val="22"/>
        </w:rPr>
      </w:pPr>
      <w:r>
        <w:rPr>
          <w:szCs w:val="22"/>
        </w:rPr>
        <w:t>Print Name</w:t>
      </w:r>
    </w:p>
    <w:p w14:paraId="521B578C" w14:textId="77777777" w:rsidR="00F1065B" w:rsidRPr="00975150" w:rsidRDefault="00F1065B" w:rsidP="00D06E01">
      <w:pPr>
        <w:keepNext/>
        <w:keepLines/>
        <w:ind w:left="360" w:hanging="360"/>
        <w:rPr>
          <w:szCs w:val="22"/>
        </w:rPr>
      </w:pPr>
    </w:p>
    <w:p w14:paraId="5A4B0266" w14:textId="77777777" w:rsidR="0062154A" w:rsidRDefault="00B552DB" w:rsidP="00B552DB">
      <w:pPr>
        <w:keepNext/>
        <w:keepLines/>
        <w:tabs>
          <w:tab w:val="right" w:pos="9630"/>
        </w:tabs>
        <w:rPr>
          <w:noProof/>
          <w:szCs w:val="22"/>
        </w:rPr>
      </w:pPr>
      <w:r>
        <w:rPr>
          <w:szCs w:val="22"/>
        </w:rPr>
        <w:fldChar w:fldCharType="begin">
          <w:ffData>
            <w:name w:val="Text34"/>
            <w:enabled/>
            <w:calcOnExit w:val="0"/>
            <w:textInput/>
          </w:ffData>
        </w:fldChar>
      </w:r>
      <w:r>
        <w:rPr>
          <w:szCs w:val="22"/>
        </w:rPr>
        <w:instrText xml:space="preserve"> FORMTEXT </w:instrText>
      </w:r>
      <w:r>
        <w:rPr>
          <w:szCs w:val="22"/>
        </w:rPr>
      </w:r>
      <w:r>
        <w:rPr>
          <w:szCs w:val="22"/>
        </w:rPr>
        <w:fldChar w:fldCharType="separate"/>
      </w:r>
      <w:r w:rsidR="0062154A">
        <w:rPr>
          <w:noProof/>
          <w:szCs w:val="22"/>
        </w:rPr>
        <w:t xml:space="preserve">Chetna Verma.          </w:t>
      </w:r>
    </w:p>
    <w:p w14:paraId="671F5459" w14:textId="77777777" w:rsidR="0062154A" w:rsidRDefault="0062154A" w:rsidP="00B552DB">
      <w:pPr>
        <w:keepNext/>
        <w:keepLines/>
        <w:tabs>
          <w:tab w:val="right" w:pos="9630"/>
        </w:tabs>
        <w:rPr>
          <w:noProof/>
          <w:szCs w:val="22"/>
        </w:rPr>
      </w:pPr>
    </w:p>
    <w:p w14:paraId="7DFA8426" w14:textId="0AA7EC42" w:rsidR="00B552DB" w:rsidRDefault="0062154A" w:rsidP="00B552DB">
      <w:pPr>
        <w:keepNext/>
        <w:keepLines/>
        <w:tabs>
          <w:tab w:val="right" w:pos="9630"/>
        </w:tabs>
        <w:rPr>
          <w:szCs w:val="22"/>
        </w:rPr>
      </w:pPr>
      <w:r>
        <w:rPr>
          <w:noProof/>
          <w:szCs w:val="22"/>
        </w:rPr>
        <w:t>Charkha</w:t>
      </w:r>
      <w:r w:rsidR="00B552DB">
        <w:rPr>
          <w:szCs w:val="22"/>
        </w:rPr>
        <w:fldChar w:fldCharType="end"/>
      </w:r>
    </w:p>
    <w:p w14:paraId="0EACB466" w14:textId="77777777" w:rsidR="003A3315" w:rsidRDefault="00B552DB" w:rsidP="00B552DB">
      <w:pPr>
        <w:keepNext/>
        <w:keepLines/>
        <w:pBdr>
          <w:top w:val="single" w:sz="4" w:space="1" w:color="auto"/>
        </w:pBdr>
        <w:tabs>
          <w:tab w:val="right" w:pos="9630"/>
        </w:tabs>
        <w:rPr>
          <w:szCs w:val="22"/>
        </w:rPr>
      </w:pPr>
      <w:r>
        <w:rPr>
          <w:szCs w:val="22"/>
        </w:rPr>
        <w:t>Name of NGO</w:t>
      </w:r>
    </w:p>
    <w:p w14:paraId="129153A5" w14:textId="77777777" w:rsidR="00673E13" w:rsidRPr="00975150" w:rsidRDefault="00673E13" w:rsidP="00B9263E">
      <w:pPr>
        <w:ind w:left="360" w:hanging="360"/>
        <w:rPr>
          <w:szCs w:val="22"/>
        </w:rPr>
      </w:pPr>
    </w:p>
    <w:p w14:paraId="6C42A952" w14:textId="77777777" w:rsidR="00C8103A" w:rsidRDefault="00C8103A" w:rsidP="00AA3EAC"/>
    <w:p w14:paraId="54669A76" w14:textId="77777777" w:rsidR="009E3694" w:rsidRDefault="009E3694" w:rsidP="00AA3EAC"/>
    <w:p w14:paraId="7F407B74" w14:textId="77777777" w:rsidR="009E3694" w:rsidRDefault="009E3694">
      <w:r>
        <w:br w:type="page"/>
      </w:r>
    </w:p>
    <w:p w14:paraId="67CD0221" w14:textId="77777777" w:rsidR="00DD6BF5" w:rsidRDefault="00DD6BF5" w:rsidP="00DD6BF5">
      <w:pPr>
        <w:spacing w:after="120"/>
        <w:rPr>
          <w:b/>
        </w:rPr>
      </w:pPr>
      <w:r>
        <w:rPr>
          <w:b/>
        </w:rPr>
        <w:lastRenderedPageBreak/>
        <w:t>Project Progress Report 1</w:t>
      </w:r>
    </w:p>
    <w:p w14:paraId="3ED7A8E5" w14:textId="77777777" w:rsidR="009E3694" w:rsidRDefault="009E3694" w:rsidP="009E3694">
      <w:r>
        <w:t>Please use this form to summarize the project’s progress at its midpoint. IDS will use this information in a blog post about your project.</w:t>
      </w:r>
      <w:r w:rsidR="0000435D">
        <w:t xml:space="preserve"> </w:t>
      </w:r>
      <w:r w:rsidR="0000435D" w:rsidRPr="00DD6BF5">
        <w:t>This report is due by</w:t>
      </w:r>
      <w:r w:rsidR="0000435D" w:rsidRPr="00EE5794">
        <w:rPr>
          <w:b/>
        </w:rPr>
        <w:t xml:space="preserve"> June 30, 2019</w:t>
      </w:r>
      <w:r w:rsidR="0000435D">
        <w:t>.</w:t>
      </w:r>
    </w:p>
    <w:p w14:paraId="72772B29" w14:textId="77777777" w:rsidR="009E3694" w:rsidRDefault="009E3694" w:rsidP="009E3694"/>
    <w:p w14:paraId="60BFB928" w14:textId="77777777" w:rsidR="009E3694" w:rsidRPr="00F1578B" w:rsidRDefault="009E3694" w:rsidP="009E3694">
      <w:pPr>
        <w:rPr>
          <w:i/>
          <w:szCs w:val="20"/>
        </w:rPr>
      </w:pPr>
      <w:r w:rsidRPr="000D44D9">
        <w:rPr>
          <w:i/>
          <w:szCs w:val="20"/>
        </w:rPr>
        <w:t xml:space="preserve">Noncompliance with </w:t>
      </w:r>
      <w:r>
        <w:rPr>
          <w:i/>
          <w:szCs w:val="20"/>
        </w:rPr>
        <w:t>IDS</w:t>
      </w:r>
      <w:r w:rsidRPr="000D44D9">
        <w:rPr>
          <w:i/>
          <w:szCs w:val="20"/>
        </w:rPr>
        <w:t xml:space="preserve"> reporting and photo requirements will result in the suspension of your project’s IDS funding.</w:t>
      </w:r>
      <w:r>
        <w:t xml:space="preserve"> Please contact your IDS Project Coordinator if you have questions.</w:t>
      </w:r>
    </w:p>
    <w:p w14:paraId="362F17B6" w14:textId="77777777" w:rsidR="009E3694" w:rsidRDefault="009E3694" w:rsidP="009E3694"/>
    <w:p w14:paraId="47AD7556" w14:textId="77777777" w:rsidR="000A3C70" w:rsidRDefault="000A3C70" w:rsidP="009338D4">
      <w:pPr>
        <w:tabs>
          <w:tab w:val="right" w:pos="9630"/>
        </w:tabs>
        <w:rPr>
          <w:szCs w:val="22"/>
        </w:rPr>
      </w:pPr>
      <w:r>
        <w:rPr>
          <w:szCs w:val="22"/>
        </w:rPr>
        <w:fldChar w:fldCharType="begin">
          <w:ffData>
            <w:name w:val="Text34"/>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647B4460" w14:textId="77777777" w:rsidR="00221F26" w:rsidRPr="00542239" w:rsidRDefault="00B631B9" w:rsidP="00221F26">
      <w:pPr>
        <w:pBdr>
          <w:top w:val="single" w:sz="4" w:space="1" w:color="auto"/>
        </w:pBdr>
        <w:tabs>
          <w:tab w:val="right" w:pos="9630"/>
        </w:tabs>
      </w:pPr>
      <w:r>
        <w:rPr>
          <w:szCs w:val="22"/>
        </w:rPr>
        <w:t>Name of NGO</w:t>
      </w:r>
      <w:r w:rsidR="00F31B34">
        <w:rPr>
          <w:szCs w:val="22"/>
        </w:rPr>
        <w:tab/>
        <w:t>Project Manager</w:t>
      </w:r>
    </w:p>
    <w:p w14:paraId="67FAF26F" w14:textId="77777777" w:rsidR="00221F26" w:rsidRPr="00542239" w:rsidRDefault="00F735CF" w:rsidP="00221F26">
      <w:pPr>
        <w:tabs>
          <w:tab w:val="left" w:pos="2053"/>
        </w:tabs>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1338B2E" w14:textId="77777777" w:rsidR="00221F26" w:rsidRDefault="00221F26" w:rsidP="00221F26">
      <w:pPr>
        <w:pStyle w:val="WOLabovetext"/>
      </w:pPr>
      <w:r>
        <w:t>Name of Project</w:t>
      </w:r>
      <w:r>
        <w:tab/>
      </w:r>
      <w:proofErr w:type="gramStart"/>
      <w:r>
        <w:t>Amount</w:t>
      </w:r>
      <w:proofErr w:type="gramEnd"/>
      <w:r>
        <w:t xml:space="preserve"> of IDS grant in 2019</w:t>
      </w:r>
    </w:p>
    <w:p w14:paraId="516F2B0B" w14:textId="77777777" w:rsidR="009E3694" w:rsidRPr="00542239" w:rsidRDefault="009E3694" w:rsidP="009E3694">
      <w:pPr>
        <w:tabs>
          <w:tab w:val="left" w:pos="2053"/>
        </w:tabs>
      </w:pPr>
    </w:p>
    <w:p w14:paraId="30D31BD7" w14:textId="77777777" w:rsidR="009E3694" w:rsidRPr="00542239" w:rsidRDefault="009E3694" w:rsidP="009E3694">
      <w:pPr>
        <w:tabs>
          <w:tab w:val="left" w:pos="2053"/>
        </w:tabs>
      </w:pPr>
    </w:p>
    <w:p w14:paraId="2DDFCE97" w14:textId="77777777" w:rsidR="009E3694" w:rsidRPr="00542239" w:rsidRDefault="009E3694" w:rsidP="009E3694">
      <w:pPr>
        <w:pStyle w:val="ListParagraph"/>
        <w:numPr>
          <w:ilvl w:val="0"/>
          <w:numId w:val="21"/>
        </w:numPr>
        <w:tabs>
          <w:tab w:val="left" w:pos="2053"/>
        </w:tabs>
        <w:spacing w:after="0" w:line="240" w:lineRule="auto"/>
      </w:pPr>
      <w:r w:rsidRPr="00542239">
        <w:t xml:space="preserve">Please provide a </w:t>
      </w:r>
      <w:r>
        <w:t xml:space="preserve">brief </w:t>
      </w:r>
      <w:r w:rsidRPr="00542239">
        <w:t xml:space="preserve">summary of the </w:t>
      </w:r>
      <w:r w:rsidR="00DD6BF5">
        <w:t>project’s accomplishments</w:t>
      </w:r>
      <w:r>
        <w:t xml:space="preserve"> so far</w:t>
      </w:r>
      <w:r w:rsidRPr="00542239">
        <w:t xml:space="preserve"> (no more than a few lines).</w:t>
      </w:r>
    </w:p>
    <w:p w14:paraId="7E053544" w14:textId="77777777" w:rsidR="009E3694" w:rsidRPr="00542239" w:rsidRDefault="0089238A" w:rsidP="009E3694">
      <w:pPr>
        <w:tabs>
          <w:tab w:val="left" w:pos="2053"/>
        </w:tabs>
      </w:pPr>
      <w:r>
        <w:fldChar w:fldCharType="begin">
          <w:ffData>
            <w:name w:val="Text45"/>
            <w:enabled/>
            <w:calcOnExit w:val="0"/>
            <w:textInput/>
          </w:ffData>
        </w:fldChar>
      </w:r>
      <w:bookmarkStart w:id="40"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28D97DAC" w14:textId="77777777" w:rsidR="009E3694" w:rsidRPr="00542239" w:rsidRDefault="009E3694" w:rsidP="009E3694">
      <w:pPr>
        <w:tabs>
          <w:tab w:val="left" w:pos="2053"/>
        </w:tabs>
      </w:pPr>
    </w:p>
    <w:p w14:paraId="3AB6EEA6" w14:textId="77777777" w:rsidR="009E3694" w:rsidRPr="00542239" w:rsidRDefault="009E3694" w:rsidP="009E3694">
      <w:pPr>
        <w:pStyle w:val="ListParagraph"/>
        <w:numPr>
          <w:ilvl w:val="0"/>
          <w:numId w:val="21"/>
        </w:numPr>
        <w:tabs>
          <w:tab w:val="left" w:pos="2053"/>
        </w:tabs>
        <w:spacing w:after="0" w:line="240" w:lineRule="auto"/>
      </w:pPr>
      <w:r w:rsidRPr="00542239">
        <w:t xml:space="preserve">Describe how the IDS funds </w:t>
      </w:r>
      <w:r>
        <w:t>have been</w:t>
      </w:r>
      <w:r w:rsidRPr="00542239">
        <w:t xml:space="preserve"> used. </w:t>
      </w:r>
      <w:r>
        <w:t>B</w:t>
      </w:r>
      <w:r w:rsidRPr="00542239">
        <w:t xml:space="preserve">e as specific as possible, relating the use of the funds to your original </w:t>
      </w:r>
      <w:r>
        <w:t xml:space="preserve">grant </w:t>
      </w:r>
      <w:r w:rsidRPr="00542239">
        <w:t>request. Please summarize in less than 500 words.</w:t>
      </w:r>
    </w:p>
    <w:p w14:paraId="16EE34DE" w14:textId="77777777" w:rsidR="009E3694" w:rsidRPr="00542239" w:rsidRDefault="0089238A" w:rsidP="009E3694">
      <w:pPr>
        <w:tabs>
          <w:tab w:val="left" w:pos="2053"/>
        </w:tabs>
      </w:pPr>
      <w:r>
        <w:fldChar w:fldCharType="begin">
          <w:ffData>
            <w:name w:val="Text46"/>
            <w:enabled/>
            <w:calcOnExit w:val="0"/>
            <w:textInput/>
          </w:ffData>
        </w:fldChar>
      </w:r>
      <w:bookmarkStart w:id="41"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B6EE4F7" w14:textId="77777777" w:rsidR="009E3694" w:rsidRPr="00542239" w:rsidRDefault="009E3694" w:rsidP="009E3694">
      <w:pPr>
        <w:tabs>
          <w:tab w:val="left" w:pos="2053"/>
        </w:tabs>
      </w:pPr>
    </w:p>
    <w:p w14:paraId="7852BA09" w14:textId="77777777" w:rsidR="009E3694" w:rsidRPr="00542239" w:rsidRDefault="009E3694" w:rsidP="009E3694">
      <w:pPr>
        <w:pStyle w:val="ListParagraph"/>
        <w:numPr>
          <w:ilvl w:val="0"/>
          <w:numId w:val="21"/>
        </w:numPr>
        <w:tabs>
          <w:tab w:val="left" w:pos="2053"/>
        </w:tabs>
        <w:spacing w:after="0" w:line="240" w:lineRule="auto"/>
      </w:pPr>
      <w:r>
        <w:t>At this point, how many</w:t>
      </w:r>
      <w:r w:rsidRPr="00542239">
        <w:t xml:space="preserve"> people</w:t>
      </w:r>
      <w:r>
        <w:t xml:space="preserve"> have been</w:t>
      </w:r>
      <w:r w:rsidRPr="00542239">
        <w:t xml:space="preserve"> helped by your project? Please also give a detailed report of how many men, women, and children were helped.</w:t>
      </w:r>
    </w:p>
    <w:p w14:paraId="18B7D11A" w14:textId="77777777" w:rsidR="009E3694" w:rsidRDefault="0089238A" w:rsidP="009E3694">
      <w:pPr>
        <w:tabs>
          <w:tab w:val="left" w:pos="2053"/>
        </w:tabs>
      </w:pPr>
      <w:r>
        <w:fldChar w:fldCharType="begin">
          <w:ffData>
            <w:name w:val="Text47"/>
            <w:enabled/>
            <w:calcOnExit w:val="0"/>
            <w:textInput/>
          </w:ffData>
        </w:fldChar>
      </w:r>
      <w:bookmarkStart w:id="42"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EDD803A" w14:textId="77777777" w:rsidR="009E3694" w:rsidRDefault="009E3694" w:rsidP="009E3694">
      <w:pPr>
        <w:tabs>
          <w:tab w:val="left" w:pos="2053"/>
        </w:tabs>
      </w:pPr>
    </w:p>
    <w:p w14:paraId="728D0A3B" w14:textId="77777777" w:rsidR="009E3694" w:rsidRPr="00542239" w:rsidRDefault="009E3694" w:rsidP="009E3694">
      <w:pPr>
        <w:pStyle w:val="ListParagraph"/>
        <w:numPr>
          <w:ilvl w:val="0"/>
          <w:numId w:val="21"/>
        </w:numPr>
        <w:tabs>
          <w:tab w:val="left" w:pos="2053"/>
        </w:tabs>
        <w:spacing w:after="0" w:line="240" w:lineRule="auto"/>
      </w:pPr>
      <w:r w:rsidRPr="00542239">
        <w:t>What do you see as the impact of your work? If you have outcome data, please provide it.</w:t>
      </w:r>
    </w:p>
    <w:p w14:paraId="27CE7F7B" w14:textId="77777777" w:rsidR="009E3694" w:rsidRDefault="0089238A" w:rsidP="009E3694">
      <w:pPr>
        <w:tabs>
          <w:tab w:val="left" w:pos="2053"/>
        </w:tabs>
      </w:pPr>
      <w:r>
        <w:fldChar w:fldCharType="begin">
          <w:ffData>
            <w:name w:val="Text48"/>
            <w:enabled/>
            <w:calcOnExit w:val="0"/>
            <w:textInput/>
          </w:ffData>
        </w:fldChar>
      </w:r>
      <w:bookmarkStart w:id="43"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37FD69E0" w14:textId="77777777" w:rsidR="009E3694" w:rsidRDefault="009E3694" w:rsidP="009E3694">
      <w:pPr>
        <w:tabs>
          <w:tab w:val="left" w:pos="2053"/>
        </w:tabs>
      </w:pPr>
    </w:p>
    <w:p w14:paraId="0FD38833" w14:textId="77777777" w:rsidR="0089238A" w:rsidRPr="00542239" w:rsidRDefault="009E3694" w:rsidP="0089238A">
      <w:pPr>
        <w:pStyle w:val="ListParagraph"/>
        <w:numPr>
          <w:ilvl w:val="0"/>
          <w:numId w:val="21"/>
        </w:numPr>
        <w:tabs>
          <w:tab w:val="left" w:pos="2053"/>
        </w:tabs>
        <w:spacing w:after="0" w:line="240" w:lineRule="auto"/>
      </w:pPr>
      <w:r w:rsidRPr="00542239">
        <w:t xml:space="preserve">Do you feel you </w:t>
      </w:r>
      <w:r>
        <w:t>are</w:t>
      </w:r>
      <w:r w:rsidRPr="00542239">
        <w:t xml:space="preserve"> </w:t>
      </w:r>
      <w:r w:rsidR="00DD6BF5">
        <w:t>reaching</w:t>
      </w:r>
      <w:r w:rsidRPr="00542239">
        <w:t xml:space="preserve"> your goals? If not, </w:t>
      </w:r>
      <w:r>
        <w:t>why not</w:t>
      </w:r>
      <w:r w:rsidRPr="00542239">
        <w:t>?</w:t>
      </w:r>
      <w:r w:rsidR="0089238A" w:rsidRPr="0089238A">
        <w:t xml:space="preserve"> </w:t>
      </w:r>
    </w:p>
    <w:p w14:paraId="411CCD7E" w14:textId="77777777" w:rsidR="0089238A" w:rsidRDefault="0089238A" w:rsidP="0089238A">
      <w:pPr>
        <w:tabs>
          <w:tab w:val="left" w:pos="2053"/>
        </w:tabs>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0420C3" w14:textId="77777777" w:rsidR="009E3694" w:rsidRDefault="009E3694" w:rsidP="009E3694">
      <w:pPr>
        <w:tabs>
          <w:tab w:val="left" w:pos="2053"/>
        </w:tabs>
      </w:pPr>
    </w:p>
    <w:p w14:paraId="7E697EFA" w14:textId="77777777" w:rsidR="0089238A" w:rsidRPr="00542239" w:rsidRDefault="009E3694" w:rsidP="0089238A">
      <w:pPr>
        <w:pStyle w:val="ListParagraph"/>
        <w:numPr>
          <w:ilvl w:val="0"/>
          <w:numId w:val="21"/>
        </w:numPr>
        <w:tabs>
          <w:tab w:val="left" w:pos="2053"/>
        </w:tabs>
        <w:spacing w:after="0" w:line="240" w:lineRule="auto"/>
      </w:pPr>
      <w:r>
        <w:t>Have</w:t>
      </w:r>
      <w:r w:rsidRPr="00D036FA">
        <w:t xml:space="preserve"> you experience</w:t>
      </w:r>
      <w:r>
        <w:t>d</w:t>
      </w:r>
      <w:r w:rsidRPr="00D036FA">
        <w:t xml:space="preserve"> any challenges in carrying out the work?</w:t>
      </w:r>
      <w:r w:rsidR="0089238A" w:rsidRPr="0089238A">
        <w:t xml:space="preserve"> </w:t>
      </w:r>
    </w:p>
    <w:p w14:paraId="3039281E" w14:textId="77777777" w:rsidR="0089238A" w:rsidRDefault="0089238A" w:rsidP="0089238A">
      <w:pPr>
        <w:tabs>
          <w:tab w:val="left" w:pos="2053"/>
        </w:tabs>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C4E4F0" w14:textId="77777777" w:rsidR="009E3694" w:rsidRPr="0089238A" w:rsidRDefault="009E3694" w:rsidP="0089238A">
      <w:pPr>
        <w:tabs>
          <w:tab w:val="left" w:pos="2053"/>
        </w:tabs>
      </w:pPr>
    </w:p>
    <w:p w14:paraId="6B8F7D16" w14:textId="77777777" w:rsidR="0089238A" w:rsidRPr="00542239" w:rsidRDefault="009E3694" w:rsidP="0089238A">
      <w:pPr>
        <w:pStyle w:val="ListParagraph"/>
        <w:numPr>
          <w:ilvl w:val="0"/>
          <w:numId w:val="21"/>
        </w:numPr>
        <w:tabs>
          <w:tab w:val="left" w:pos="2053"/>
        </w:tabs>
        <w:spacing w:after="0" w:line="240" w:lineRule="auto"/>
      </w:pPr>
      <w:r w:rsidRPr="0089238A">
        <w:t>If IDS support were to continue next year, would you follow the same format, or do you see a change?</w:t>
      </w:r>
      <w:r w:rsidR="0089238A" w:rsidRPr="0089238A">
        <w:t xml:space="preserve"> </w:t>
      </w:r>
    </w:p>
    <w:p w14:paraId="7ABEB424" w14:textId="77777777" w:rsidR="0089238A" w:rsidRDefault="0089238A" w:rsidP="0089238A">
      <w:pPr>
        <w:tabs>
          <w:tab w:val="left" w:pos="2053"/>
        </w:tabs>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11D2BA" w14:textId="77777777" w:rsidR="0089238A" w:rsidRDefault="0089238A" w:rsidP="0089238A">
      <w:pPr>
        <w:tabs>
          <w:tab w:val="left" w:pos="2053"/>
        </w:tabs>
      </w:pPr>
    </w:p>
    <w:p w14:paraId="23CDD09C" w14:textId="77777777" w:rsidR="0089238A" w:rsidRPr="00542239" w:rsidRDefault="009E3694" w:rsidP="0089238A">
      <w:pPr>
        <w:pStyle w:val="ListParagraph"/>
        <w:numPr>
          <w:ilvl w:val="0"/>
          <w:numId w:val="21"/>
        </w:numPr>
        <w:tabs>
          <w:tab w:val="left" w:pos="2053"/>
        </w:tabs>
        <w:spacing w:after="0" w:line="240" w:lineRule="auto"/>
      </w:pPr>
      <w:r w:rsidRPr="0089238A">
        <w:t>If you have any inspiring personal stories of beneficiaries to share, please do share those with IDS. (Feel free to attach additional pages if necessary.</w:t>
      </w:r>
      <w:r w:rsidR="00DD6BF5">
        <w:t>)</w:t>
      </w:r>
      <w:r w:rsidR="0089238A" w:rsidRPr="0089238A">
        <w:t xml:space="preserve"> </w:t>
      </w:r>
    </w:p>
    <w:p w14:paraId="29C8BC81" w14:textId="77777777" w:rsidR="0089238A" w:rsidRDefault="0089238A" w:rsidP="0089238A">
      <w:pPr>
        <w:tabs>
          <w:tab w:val="left" w:pos="2053"/>
        </w:tabs>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F458F3" w14:textId="77777777" w:rsidR="009E3694" w:rsidRPr="0089238A" w:rsidRDefault="009E3694" w:rsidP="0089238A">
      <w:pPr>
        <w:tabs>
          <w:tab w:val="left" w:pos="2053"/>
        </w:tabs>
      </w:pPr>
    </w:p>
    <w:p w14:paraId="7D052752" w14:textId="77777777" w:rsidR="009E3694" w:rsidRDefault="009E3694" w:rsidP="009E3694">
      <w:pPr>
        <w:tabs>
          <w:tab w:val="left" w:pos="2053"/>
        </w:tabs>
      </w:pPr>
      <w:r>
        <w:t>IMPORTANT: Please provide a minimum of seven good quality, high-resolution photos of project activities for IDS to use to illustrate blog posts and our annual report.</w:t>
      </w:r>
    </w:p>
    <w:p w14:paraId="49C27075" w14:textId="77777777" w:rsidR="009E3694" w:rsidRDefault="009E3694" w:rsidP="009E3694">
      <w:pPr>
        <w:tabs>
          <w:tab w:val="left" w:pos="2053"/>
        </w:tabs>
      </w:pPr>
    </w:p>
    <w:p w14:paraId="43611DE2" w14:textId="77777777" w:rsidR="009E3694" w:rsidRPr="00542239" w:rsidRDefault="009E3694" w:rsidP="009E3694">
      <w:pPr>
        <w:tabs>
          <w:tab w:val="left" w:pos="2053"/>
        </w:tabs>
      </w:pPr>
      <w:r>
        <w:t>The photos can be taken with a digital camera or with the camera on any modern smartphone. If you email photos to us from a smartphone, be sure to choose the “Full Size” option. Alternatively, you could send your photos to IDS by sharing them on Google Drive. Contact your IDS Project Coordinator for more information.</w:t>
      </w:r>
    </w:p>
    <w:p w14:paraId="7FC437B9" w14:textId="77777777" w:rsidR="009E3694" w:rsidRDefault="009E3694">
      <w:r>
        <w:br w:type="page"/>
      </w:r>
    </w:p>
    <w:p w14:paraId="259A9F22" w14:textId="77777777" w:rsidR="00DD6BF5" w:rsidRDefault="00DD6BF5" w:rsidP="00DD6BF5">
      <w:pPr>
        <w:spacing w:after="120"/>
        <w:rPr>
          <w:b/>
        </w:rPr>
      </w:pPr>
      <w:r>
        <w:rPr>
          <w:b/>
        </w:rPr>
        <w:lastRenderedPageBreak/>
        <w:t>Project Progress Report 2</w:t>
      </w:r>
    </w:p>
    <w:p w14:paraId="37D7969F" w14:textId="77777777" w:rsidR="009E3694" w:rsidRDefault="009E3694" w:rsidP="009E3694">
      <w:r>
        <w:t>Please use this form to summarize the project’s progress at the end of the project year.</w:t>
      </w:r>
      <w:r w:rsidR="0000435D">
        <w:t xml:space="preserve"> </w:t>
      </w:r>
      <w:r w:rsidR="0000435D" w:rsidRPr="00DD6BF5">
        <w:t>This report is due by</w:t>
      </w:r>
      <w:r w:rsidR="0000435D" w:rsidRPr="00EE5794">
        <w:rPr>
          <w:b/>
        </w:rPr>
        <w:t xml:space="preserve"> </w:t>
      </w:r>
      <w:r w:rsidR="0000435D">
        <w:rPr>
          <w:b/>
        </w:rPr>
        <w:t>December 15</w:t>
      </w:r>
      <w:r w:rsidR="0000435D" w:rsidRPr="00EE5794">
        <w:rPr>
          <w:b/>
        </w:rPr>
        <w:t>, 2019</w:t>
      </w:r>
      <w:r w:rsidR="0000435D">
        <w:t>.</w:t>
      </w:r>
    </w:p>
    <w:p w14:paraId="64BA1F3C" w14:textId="77777777" w:rsidR="009E3694" w:rsidRDefault="009E3694" w:rsidP="009E3694"/>
    <w:p w14:paraId="534D39F4" w14:textId="77777777" w:rsidR="009E3694" w:rsidRPr="00F1578B" w:rsidRDefault="009E3694" w:rsidP="009E3694">
      <w:pPr>
        <w:rPr>
          <w:i/>
          <w:szCs w:val="20"/>
        </w:rPr>
      </w:pPr>
      <w:r w:rsidRPr="000D44D9">
        <w:rPr>
          <w:i/>
          <w:szCs w:val="20"/>
        </w:rPr>
        <w:t xml:space="preserve">Noncompliance with </w:t>
      </w:r>
      <w:r>
        <w:rPr>
          <w:i/>
          <w:szCs w:val="20"/>
        </w:rPr>
        <w:t>IDS</w:t>
      </w:r>
      <w:r w:rsidRPr="000D44D9">
        <w:rPr>
          <w:i/>
          <w:szCs w:val="20"/>
        </w:rPr>
        <w:t xml:space="preserve"> reporting and photo requirements will result in the suspension of your project’s IDS funding.</w:t>
      </w:r>
      <w:r>
        <w:t xml:space="preserve"> Please contact your IDS Project Coordinator if you have questions.</w:t>
      </w:r>
    </w:p>
    <w:p w14:paraId="54B53AD4" w14:textId="77777777" w:rsidR="009E3694" w:rsidRDefault="009E3694" w:rsidP="009E3694"/>
    <w:p w14:paraId="479EB427" w14:textId="77777777" w:rsidR="009338D4" w:rsidRDefault="009338D4" w:rsidP="009338D4">
      <w:pPr>
        <w:tabs>
          <w:tab w:val="right" w:pos="9630"/>
        </w:tabs>
        <w:rPr>
          <w:szCs w:val="22"/>
        </w:rPr>
      </w:pPr>
      <w:r>
        <w:rPr>
          <w:szCs w:val="22"/>
        </w:rPr>
        <w:fldChar w:fldCharType="begin">
          <w:ffData>
            <w:name w:val="Text34"/>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2E720D8B" w14:textId="77777777" w:rsidR="009338D4" w:rsidRPr="00542239" w:rsidRDefault="00B631B9" w:rsidP="006C7893">
      <w:pPr>
        <w:pBdr>
          <w:top w:val="single" w:sz="4" w:space="1" w:color="auto"/>
        </w:pBdr>
        <w:tabs>
          <w:tab w:val="right" w:pos="9630"/>
        </w:tabs>
      </w:pPr>
      <w:r>
        <w:rPr>
          <w:szCs w:val="22"/>
        </w:rPr>
        <w:t>Name of NGO</w:t>
      </w:r>
      <w:r w:rsidR="00F31B34">
        <w:rPr>
          <w:szCs w:val="22"/>
        </w:rPr>
        <w:tab/>
        <w:t>Project Manager</w:t>
      </w:r>
    </w:p>
    <w:p w14:paraId="687E4B03" w14:textId="77777777" w:rsidR="009E3694" w:rsidRPr="00542239" w:rsidRDefault="00F735CF" w:rsidP="009E3694">
      <w:pPr>
        <w:tabs>
          <w:tab w:val="left" w:pos="2053"/>
        </w:tabs>
      </w:pPr>
      <w:r>
        <w:fldChar w:fldCharType="begin">
          <w:ffData>
            <w:name w:val="Text54"/>
            <w:enabled/>
            <w:calcOnExit w:val="0"/>
            <w:textInput/>
          </w:ffData>
        </w:fldChar>
      </w:r>
      <w:bookmarkStart w:id="44"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501090CC" w14:textId="77777777" w:rsidR="009E3694" w:rsidRDefault="006C7893" w:rsidP="006C7893">
      <w:pPr>
        <w:pStyle w:val="WOLabovetext"/>
      </w:pPr>
      <w:r>
        <w:t>Name of Project</w:t>
      </w:r>
      <w:r>
        <w:tab/>
      </w:r>
      <w:proofErr w:type="gramStart"/>
      <w:r>
        <w:t>Amount</w:t>
      </w:r>
      <w:proofErr w:type="gramEnd"/>
      <w:r>
        <w:t xml:space="preserve"> of IDS grant in 2019</w:t>
      </w:r>
    </w:p>
    <w:p w14:paraId="268FD2BA" w14:textId="77777777" w:rsidR="00221F26" w:rsidRDefault="00221F26" w:rsidP="006C7893">
      <w:pPr>
        <w:pStyle w:val="WOLabovetext"/>
      </w:pPr>
    </w:p>
    <w:p w14:paraId="769403A2" w14:textId="77777777" w:rsidR="006C7893" w:rsidRPr="006C7893" w:rsidRDefault="006C7893" w:rsidP="006C7893">
      <w:pPr>
        <w:pStyle w:val="WOLabovetext"/>
      </w:pPr>
    </w:p>
    <w:p w14:paraId="275C446E" w14:textId="77777777" w:rsidR="009E3694" w:rsidRPr="00542239" w:rsidRDefault="009E3694" w:rsidP="009E3694">
      <w:pPr>
        <w:pStyle w:val="ListParagraph"/>
        <w:numPr>
          <w:ilvl w:val="0"/>
          <w:numId w:val="22"/>
        </w:numPr>
        <w:tabs>
          <w:tab w:val="left" w:pos="2053"/>
        </w:tabs>
        <w:spacing w:after="0" w:line="240" w:lineRule="auto"/>
      </w:pPr>
      <w:r w:rsidRPr="00542239">
        <w:t xml:space="preserve">Please provide a </w:t>
      </w:r>
      <w:r>
        <w:t xml:space="preserve">brief </w:t>
      </w:r>
      <w:r w:rsidRPr="00542239">
        <w:t xml:space="preserve">summary of the </w:t>
      </w:r>
      <w:r w:rsidR="00DD6BF5">
        <w:t>project’s accomplishments</w:t>
      </w:r>
      <w:r w:rsidRPr="00542239">
        <w:t xml:space="preserve"> </w:t>
      </w:r>
      <w:r>
        <w:t xml:space="preserve">over the past year </w:t>
      </w:r>
      <w:r w:rsidRPr="00542239">
        <w:t>(no more than a few lines).</w:t>
      </w:r>
    </w:p>
    <w:p w14:paraId="19B9FD11" w14:textId="77777777" w:rsidR="009E3694" w:rsidRPr="00542239" w:rsidRDefault="009338D4" w:rsidP="009E3694">
      <w:pPr>
        <w:tabs>
          <w:tab w:val="left" w:pos="2053"/>
        </w:tabs>
      </w:pPr>
      <w:r>
        <w:fldChar w:fldCharType="begin">
          <w:ffData>
            <w:name w:val="Text38"/>
            <w:enabled/>
            <w:calcOnExit w:val="0"/>
            <w:textInput/>
          </w:ffData>
        </w:fldChar>
      </w:r>
      <w:bookmarkStart w:id="4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0F2E2522" w14:textId="77777777" w:rsidR="009E3694" w:rsidRPr="00542239" w:rsidRDefault="009E3694" w:rsidP="009E3694">
      <w:pPr>
        <w:tabs>
          <w:tab w:val="left" w:pos="2053"/>
        </w:tabs>
      </w:pPr>
    </w:p>
    <w:p w14:paraId="7853466A" w14:textId="77777777" w:rsidR="009E3694" w:rsidRPr="00542239" w:rsidRDefault="009E3694" w:rsidP="009E3694">
      <w:pPr>
        <w:pStyle w:val="ListParagraph"/>
        <w:numPr>
          <w:ilvl w:val="0"/>
          <w:numId w:val="22"/>
        </w:numPr>
        <w:tabs>
          <w:tab w:val="left" w:pos="2053"/>
        </w:tabs>
        <w:spacing w:after="0" w:line="240" w:lineRule="auto"/>
      </w:pPr>
      <w:r w:rsidRPr="00542239">
        <w:t xml:space="preserve">Describe how the IDS funds were used. </w:t>
      </w:r>
      <w:r>
        <w:t>B</w:t>
      </w:r>
      <w:r w:rsidRPr="00542239">
        <w:t xml:space="preserve">e as specific as possible, relating the use of the funds to your original </w:t>
      </w:r>
      <w:r>
        <w:t xml:space="preserve">grant </w:t>
      </w:r>
      <w:r w:rsidRPr="00542239">
        <w:t>request. Please summarize in less than 500 words.</w:t>
      </w:r>
    </w:p>
    <w:p w14:paraId="2DC15223" w14:textId="77777777" w:rsidR="009E3694" w:rsidRDefault="009338D4" w:rsidP="009338D4">
      <w:pPr>
        <w:tabs>
          <w:tab w:val="left" w:pos="2053"/>
        </w:tabs>
      </w:pPr>
      <w:r>
        <w:fldChar w:fldCharType="begin">
          <w:ffData>
            <w:name w:val="Text39"/>
            <w:enabled/>
            <w:calcOnExit w:val="0"/>
            <w:textInput/>
          </w:ffData>
        </w:fldChar>
      </w:r>
      <w:bookmarkStart w:id="4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6C78C57B" w14:textId="77777777" w:rsidR="009338D4" w:rsidRPr="00542239" w:rsidRDefault="009338D4" w:rsidP="009338D4">
      <w:pPr>
        <w:tabs>
          <w:tab w:val="left" w:pos="2053"/>
        </w:tabs>
      </w:pPr>
    </w:p>
    <w:p w14:paraId="703CE56F" w14:textId="77777777" w:rsidR="009E3694" w:rsidRPr="00542239" w:rsidRDefault="009E3694" w:rsidP="009E3694">
      <w:pPr>
        <w:pStyle w:val="ListParagraph"/>
        <w:numPr>
          <w:ilvl w:val="0"/>
          <w:numId w:val="22"/>
        </w:numPr>
        <w:tabs>
          <w:tab w:val="left" w:pos="2053"/>
        </w:tabs>
        <w:spacing w:after="0" w:line="240" w:lineRule="auto"/>
      </w:pPr>
      <w:r>
        <w:t>How many</w:t>
      </w:r>
      <w:r w:rsidRPr="00542239">
        <w:t xml:space="preserve"> people</w:t>
      </w:r>
      <w:r>
        <w:t xml:space="preserve"> were</w:t>
      </w:r>
      <w:r w:rsidRPr="00542239">
        <w:t xml:space="preserve"> helped by your project? Please also give a detailed report of how many men, women, and children were helped.</w:t>
      </w:r>
    </w:p>
    <w:p w14:paraId="6B3AC6F0" w14:textId="77777777" w:rsidR="009E3694" w:rsidRDefault="009338D4" w:rsidP="009E3694">
      <w:pPr>
        <w:tabs>
          <w:tab w:val="left" w:pos="2053"/>
        </w:tabs>
      </w:pPr>
      <w:r>
        <w:fldChar w:fldCharType="begin">
          <w:ffData>
            <w:name w:val="Text40"/>
            <w:enabled/>
            <w:calcOnExit w:val="0"/>
            <w:textInput/>
          </w:ffData>
        </w:fldChar>
      </w:r>
      <w:bookmarkStart w:id="4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EEC984" w14:textId="77777777" w:rsidR="009E3694" w:rsidRDefault="009E3694" w:rsidP="009E3694">
      <w:pPr>
        <w:tabs>
          <w:tab w:val="left" w:pos="2053"/>
        </w:tabs>
      </w:pPr>
    </w:p>
    <w:p w14:paraId="0BB5AF30" w14:textId="77777777" w:rsidR="009E3694" w:rsidRPr="00542239" w:rsidRDefault="009E3694" w:rsidP="009E3694">
      <w:pPr>
        <w:pStyle w:val="ListParagraph"/>
        <w:numPr>
          <w:ilvl w:val="0"/>
          <w:numId w:val="22"/>
        </w:numPr>
        <w:tabs>
          <w:tab w:val="left" w:pos="2053"/>
        </w:tabs>
        <w:spacing w:after="0" w:line="240" w:lineRule="auto"/>
      </w:pPr>
      <w:r w:rsidRPr="00542239">
        <w:t>What do you see as the impact of your work? If you have outcome data, please provide it.</w:t>
      </w:r>
    </w:p>
    <w:p w14:paraId="540E7CEF" w14:textId="77777777" w:rsidR="009E3694" w:rsidRDefault="009338D4" w:rsidP="009E3694">
      <w:pPr>
        <w:tabs>
          <w:tab w:val="left" w:pos="2053"/>
        </w:tabs>
      </w:pPr>
      <w:r>
        <w:fldChar w:fldCharType="begin">
          <w:ffData>
            <w:name w:val="Text41"/>
            <w:enabled/>
            <w:calcOnExit w:val="0"/>
            <w:textInput/>
          </w:ffData>
        </w:fldChar>
      </w:r>
      <w:bookmarkStart w:id="4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4ADBB504" w14:textId="77777777" w:rsidR="009E3694" w:rsidRDefault="009E3694" w:rsidP="009E3694">
      <w:pPr>
        <w:tabs>
          <w:tab w:val="left" w:pos="2053"/>
        </w:tabs>
      </w:pPr>
    </w:p>
    <w:p w14:paraId="69BC2C46" w14:textId="77777777" w:rsidR="009E3694" w:rsidRPr="00D036FA" w:rsidRDefault="009E3694" w:rsidP="009E3694">
      <w:pPr>
        <w:pStyle w:val="ListParagraph"/>
        <w:numPr>
          <w:ilvl w:val="0"/>
          <w:numId w:val="22"/>
        </w:numPr>
        <w:tabs>
          <w:tab w:val="left" w:pos="2053"/>
        </w:tabs>
        <w:spacing w:after="0" w:line="240" w:lineRule="auto"/>
      </w:pPr>
      <w:r w:rsidRPr="00542239">
        <w:t xml:space="preserve">Do you feel you were able to </w:t>
      </w:r>
      <w:r w:rsidR="00DD6BF5">
        <w:t>reach</w:t>
      </w:r>
      <w:r w:rsidRPr="00542239">
        <w:t xml:space="preserve"> your goals? If not, what were the reasons?</w:t>
      </w:r>
      <w:r w:rsidR="009338D4" w:rsidRPr="00D036FA">
        <w:t xml:space="preserve"> </w:t>
      </w:r>
    </w:p>
    <w:p w14:paraId="72FB60C1" w14:textId="77777777" w:rsidR="009E3694" w:rsidRDefault="009338D4" w:rsidP="009E3694">
      <w:pPr>
        <w:tabs>
          <w:tab w:val="left" w:pos="2053"/>
        </w:tabs>
      </w:pPr>
      <w:r>
        <w:fldChar w:fldCharType="begin">
          <w:ffData>
            <w:name w:val="Text43"/>
            <w:enabled/>
            <w:calcOnExit w:val="0"/>
            <w:textInput/>
          </w:ffData>
        </w:fldChar>
      </w:r>
      <w:bookmarkStart w:id="49"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30BBB876" w14:textId="77777777" w:rsidR="009338D4" w:rsidRDefault="009338D4" w:rsidP="009E3694">
      <w:pPr>
        <w:tabs>
          <w:tab w:val="left" w:pos="2053"/>
        </w:tabs>
      </w:pPr>
    </w:p>
    <w:p w14:paraId="2CA05385" w14:textId="77777777" w:rsidR="00B27502" w:rsidRPr="00B27502" w:rsidRDefault="009E3694" w:rsidP="00B27502">
      <w:pPr>
        <w:pStyle w:val="ListParagraph"/>
        <w:numPr>
          <w:ilvl w:val="0"/>
          <w:numId w:val="22"/>
        </w:numPr>
        <w:tabs>
          <w:tab w:val="left" w:pos="2053"/>
        </w:tabs>
        <w:spacing w:after="0" w:line="240" w:lineRule="auto"/>
      </w:pPr>
      <w:r w:rsidRPr="00D036FA">
        <w:t>Did you experience any challenges in carrying out the work?</w:t>
      </w:r>
    </w:p>
    <w:p w14:paraId="1DB0E831" w14:textId="77777777" w:rsidR="009338D4" w:rsidRDefault="009338D4" w:rsidP="009338D4">
      <w:pPr>
        <w:pStyle w:val="ListParagraph"/>
        <w:tabs>
          <w:tab w:val="left" w:pos="2053"/>
        </w:tabs>
        <w:spacing w:after="0" w:line="240" w:lineRule="auto"/>
        <w:ind w:left="0"/>
      </w:pPr>
      <w:r>
        <w:fldChar w:fldCharType="begin">
          <w:ffData>
            <w:name w:val="Text44"/>
            <w:enabled/>
            <w:calcOnExit w:val="0"/>
            <w:textInput/>
          </w:ffData>
        </w:fldChar>
      </w:r>
      <w:bookmarkStart w:id="50"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26C84F3B" w14:textId="77777777" w:rsidR="009E3694" w:rsidRPr="009338D4" w:rsidRDefault="009E3694" w:rsidP="009338D4">
      <w:pPr>
        <w:tabs>
          <w:tab w:val="left" w:pos="2053"/>
        </w:tabs>
      </w:pPr>
    </w:p>
    <w:p w14:paraId="6D946372" w14:textId="77777777" w:rsidR="009338D4" w:rsidRPr="00542239" w:rsidRDefault="009E3694" w:rsidP="00B27502">
      <w:pPr>
        <w:pStyle w:val="ListParagraph"/>
        <w:numPr>
          <w:ilvl w:val="0"/>
          <w:numId w:val="22"/>
        </w:numPr>
        <w:tabs>
          <w:tab w:val="left" w:pos="2053"/>
        </w:tabs>
        <w:spacing w:after="0" w:line="240" w:lineRule="auto"/>
      </w:pPr>
      <w:r w:rsidRPr="009338D4">
        <w:t>If IDS support were to continue next year, would you follow the same</w:t>
      </w:r>
      <w:r w:rsidR="009338D4" w:rsidRPr="009338D4">
        <w:t xml:space="preserve"> format, or do you see a change? </w:t>
      </w:r>
    </w:p>
    <w:p w14:paraId="70B80485" w14:textId="77777777" w:rsidR="009338D4" w:rsidRDefault="009338D4" w:rsidP="009338D4">
      <w:pPr>
        <w:tabs>
          <w:tab w:val="left" w:pos="2053"/>
        </w:tabs>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92691C" w14:textId="77777777" w:rsidR="009338D4" w:rsidRPr="00542239" w:rsidRDefault="009338D4" w:rsidP="009338D4">
      <w:pPr>
        <w:tabs>
          <w:tab w:val="left" w:pos="2053"/>
        </w:tabs>
      </w:pPr>
    </w:p>
    <w:p w14:paraId="31D74EAF" w14:textId="77777777" w:rsidR="00B27502" w:rsidRPr="00542239" w:rsidRDefault="009E3694" w:rsidP="00B27502">
      <w:pPr>
        <w:pStyle w:val="ListParagraph"/>
        <w:numPr>
          <w:ilvl w:val="0"/>
          <w:numId w:val="22"/>
        </w:numPr>
        <w:tabs>
          <w:tab w:val="left" w:pos="2053"/>
        </w:tabs>
        <w:spacing w:after="0" w:line="240" w:lineRule="auto"/>
      </w:pPr>
      <w:r w:rsidRPr="009338D4">
        <w:t>If you have any inspiring personal stories of beneficiaries to share, please do share those with IDS. (Feel free to attach additional pages if necessary.)</w:t>
      </w:r>
      <w:r w:rsidR="00B27502" w:rsidRPr="00B27502">
        <w:t xml:space="preserve"> </w:t>
      </w:r>
    </w:p>
    <w:p w14:paraId="2BF25E8D" w14:textId="77777777" w:rsidR="009E3694" w:rsidRPr="00B27502" w:rsidRDefault="00B27502" w:rsidP="00B27502">
      <w:pPr>
        <w:tabs>
          <w:tab w:val="left" w:pos="2053"/>
        </w:tabs>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220BEF" w14:textId="77777777" w:rsidR="009E3694" w:rsidRDefault="009E3694" w:rsidP="009E3694">
      <w:pPr>
        <w:tabs>
          <w:tab w:val="left" w:pos="2053"/>
        </w:tabs>
      </w:pPr>
    </w:p>
    <w:p w14:paraId="113098F5" w14:textId="77777777" w:rsidR="009E3694" w:rsidRDefault="009E3694" w:rsidP="009E3694">
      <w:pPr>
        <w:tabs>
          <w:tab w:val="left" w:pos="2053"/>
        </w:tabs>
      </w:pPr>
      <w:r>
        <w:t>IMPORTANT: Please provide a minimum of seven good quality, high-resolution photos of project activities for IDS to use to illustrate blog posts and our annual report.</w:t>
      </w:r>
    </w:p>
    <w:p w14:paraId="1068AD46" w14:textId="77777777" w:rsidR="009E3694" w:rsidRDefault="009E3694" w:rsidP="009E3694">
      <w:pPr>
        <w:tabs>
          <w:tab w:val="left" w:pos="2053"/>
        </w:tabs>
      </w:pPr>
    </w:p>
    <w:p w14:paraId="1ACC07BC" w14:textId="77777777" w:rsidR="009E3694" w:rsidRPr="00542239" w:rsidRDefault="009E3694" w:rsidP="009E3694">
      <w:pPr>
        <w:tabs>
          <w:tab w:val="left" w:pos="2053"/>
        </w:tabs>
      </w:pPr>
      <w:r>
        <w:t>The photos can be taken with a digital camera or with the camera on any modern smartphone. If you email photos to us from a smartphone, be sure to choose the “Full Size” option. Alternatively, you could send your photos to IDS by sharing them on Google Drive. Contact your IDS Project Coordinator for more information.</w:t>
      </w:r>
    </w:p>
    <w:p w14:paraId="20517EB5" w14:textId="77777777" w:rsidR="006E1EE4" w:rsidRPr="00975150" w:rsidRDefault="006E1EE4" w:rsidP="00AA3EAC"/>
    <w:sectPr w:rsidR="006E1EE4" w:rsidRPr="00975150" w:rsidSect="00FC1D2A">
      <w:headerReference w:type="default" r:id="rId10"/>
      <w:footerReference w:type="even" r:id="rId11"/>
      <w:footerReference w:type="default" r:id="rId12"/>
      <w:pgSz w:w="12240" w:h="15840"/>
      <w:pgMar w:top="720" w:right="720" w:bottom="720" w:left="720" w:header="36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966DE" w14:textId="77777777" w:rsidR="00D454C9" w:rsidRDefault="00D454C9" w:rsidP="00EF19A1">
      <w:r>
        <w:separator/>
      </w:r>
    </w:p>
  </w:endnote>
  <w:endnote w:type="continuationSeparator" w:id="0">
    <w:p w14:paraId="7DFA372D" w14:textId="77777777" w:rsidR="00D454C9" w:rsidRDefault="00D454C9" w:rsidP="00EF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Times New Roman (Body C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0AF3" w14:textId="77777777" w:rsidR="00DD6FB5" w:rsidRDefault="00DD6FB5" w:rsidP="00CA3A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FEE0F" w14:textId="77777777" w:rsidR="00DD6FB5" w:rsidRDefault="00DD6FB5" w:rsidP="00CA3A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686413"/>
      <w:docPartObj>
        <w:docPartGallery w:val="Page Numbers (Bottom of Page)"/>
        <w:docPartUnique/>
      </w:docPartObj>
    </w:sdtPr>
    <w:sdtEndPr>
      <w:rPr>
        <w:noProof/>
      </w:rPr>
    </w:sdtEndPr>
    <w:sdtContent>
      <w:p w14:paraId="6C9E38D6" w14:textId="77777777" w:rsidR="00792B92" w:rsidRDefault="00792B92" w:rsidP="009974B2">
        <w:pPr>
          <w:pStyle w:val="Footer"/>
          <w:jc w:val="cente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8430"/>
          <w:gridCol w:w="1259"/>
        </w:tblGrid>
        <w:tr w:rsidR="00E874E4" w14:paraId="24F34555" w14:textId="77777777" w:rsidTr="001621EC">
          <w:tc>
            <w:tcPr>
              <w:tcW w:w="1117" w:type="dxa"/>
              <w:vMerge w:val="restart"/>
            </w:tcPr>
            <w:p w14:paraId="0CF75FAF" w14:textId="77777777" w:rsidR="00083EA0" w:rsidRDefault="00E874E4" w:rsidP="009974B2">
              <w:pPr>
                <w:pStyle w:val="Footer"/>
                <w:jc w:val="center"/>
                <w:rPr>
                  <w:rFonts w:asciiTheme="majorHAnsi" w:hAnsiTheme="majorHAnsi"/>
                </w:rPr>
              </w:pPr>
              <w:r>
                <w:rPr>
                  <w:rFonts w:asciiTheme="majorHAnsi" w:hAnsiTheme="majorHAnsi"/>
                  <w:noProof/>
                </w:rPr>
                <w:drawing>
                  <wp:inline distT="0" distB="0" distL="0" distR="0" wp14:anchorId="6710AB87" wp14:editId="059153BB">
                    <wp:extent cx="416560" cy="544228"/>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jpg"/>
                            <pic:cNvPicPr/>
                          </pic:nvPicPr>
                          <pic:blipFill>
                            <a:blip r:embed="rId1">
                              <a:extLst>
                                <a:ext uri="{28A0092B-C50C-407E-A947-70E740481C1C}">
                                  <a14:useLocalDpi xmlns:a14="http://schemas.microsoft.com/office/drawing/2010/main" val="0"/>
                                </a:ext>
                              </a:extLst>
                            </a:blip>
                            <a:stretch>
                              <a:fillRect/>
                            </a:stretch>
                          </pic:blipFill>
                          <pic:spPr>
                            <a:xfrm>
                              <a:off x="0" y="0"/>
                              <a:ext cx="456560" cy="596487"/>
                            </a:xfrm>
                            <a:prstGeom prst="rect">
                              <a:avLst/>
                            </a:prstGeom>
                          </pic:spPr>
                        </pic:pic>
                      </a:graphicData>
                    </a:graphic>
                  </wp:inline>
                </w:drawing>
              </w:r>
            </w:p>
          </w:tc>
          <w:tc>
            <w:tcPr>
              <w:tcW w:w="8621" w:type="dxa"/>
              <w:tcBorders>
                <w:top w:val="single" w:sz="8" w:space="0" w:color="808080" w:themeColor="background1" w:themeShade="80"/>
              </w:tcBorders>
            </w:tcPr>
            <w:p w14:paraId="091E6C75" w14:textId="77777777" w:rsidR="00083EA0" w:rsidRPr="00792B92" w:rsidRDefault="00083EA0" w:rsidP="009974B2">
              <w:pPr>
                <w:pStyle w:val="Footer"/>
                <w:jc w:val="center"/>
                <w:rPr>
                  <w:rFonts w:asciiTheme="majorHAnsi" w:hAnsiTheme="majorHAnsi"/>
                  <w:sz w:val="24"/>
                  <w:szCs w:val="24"/>
                </w:rPr>
              </w:pPr>
            </w:p>
          </w:tc>
          <w:tc>
            <w:tcPr>
              <w:tcW w:w="1278" w:type="dxa"/>
            </w:tcPr>
            <w:p w14:paraId="6F337A99" w14:textId="77777777" w:rsidR="00083EA0" w:rsidRPr="00792B92" w:rsidRDefault="00083EA0" w:rsidP="009974B2">
              <w:pPr>
                <w:pStyle w:val="Footer"/>
                <w:jc w:val="center"/>
                <w:rPr>
                  <w:rFonts w:asciiTheme="majorHAnsi" w:hAnsiTheme="majorHAnsi"/>
                </w:rPr>
              </w:pPr>
            </w:p>
          </w:tc>
        </w:tr>
        <w:tr w:rsidR="00E874E4" w14:paraId="4CFFD24E" w14:textId="77777777" w:rsidTr="00083EA0">
          <w:tc>
            <w:tcPr>
              <w:tcW w:w="1117" w:type="dxa"/>
              <w:vMerge/>
            </w:tcPr>
            <w:p w14:paraId="23B78A33" w14:textId="77777777" w:rsidR="00083EA0" w:rsidRDefault="00083EA0" w:rsidP="009974B2">
              <w:pPr>
                <w:pStyle w:val="Footer"/>
                <w:jc w:val="center"/>
                <w:rPr>
                  <w:rFonts w:asciiTheme="majorHAnsi" w:hAnsiTheme="majorHAnsi"/>
                </w:rPr>
              </w:pPr>
            </w:p>
          </w:tc>
          <w:tc>
            <w:tcPr>
              <w:tcW w:w="8621" w:type="dxa"/>
            </w:tcPr>
            <w:p w14:paraId="533D8278" w14:textId="77777777" w:rsidR="00083EA0" w:rsidRPr="00792B92" w:rsidRDefault="00083EA0" w:rsidP="00792B92">
              <w:pPr>
                <w:pStyle w:val="Footer"/>
                <w:jc w:val="center"/>
                <w:rPr>
                  <w:rFonts w:asciiTheme="majorHAnsi" w:hAnsiTheme="majorHAnsi"/>
                  <w:sz w:val="24"/>
                  <w:szCs w:val="24"/>
                </w:rPr>
              </w:pPr>
              <w:r w:rsidRPr="00792B92">
                <w:rPr>
                  <w:rFonts w:asciiTheme="majorHAnsi" w:hAnsiTheme="majorHAnsi"/>
                  <w:sz w:val="24"/>
                  <w:szCs w:val="24"/>
                </w:rPr>
                <w:t xml:space="preserve">India Development Service </w:t>
              </w:r>
              <w:r w:rsidRPr="00792B92">
                <w:rPr>
                  <w:rFonts w:asciiTheme="majorHAnsi" w:hAnsiTheme="majorHAnsi"/>
                  <w:sz w:val="24"/>
                  <w:szCs w:val="24"/>
                </w:rPr>
                <w:sym w:font="Wingdings 2" w:char="F096"/>
              </w:r>
              <w:r w:rsidRPr="00792B92">
                <w:rPr>
                  <w:rFonts w:asciiTheme="majorHAnsi" w:hAnsiTheme="majorHAnsi"/>
                  <w:sz w:val="24"/>
                  <w:szCs w:val="24"/>
                </w:rPr>
                <w:t xml:space="preserve"> P.O. Box 980 </w:t>
              </w:r>
              <w:r w:rsidRPr="00792B92">
                <w:rPr>
                  <w:rFonts w:asciiTheme="majorHAnsi" w:hAnsiTheme="majorHAnsi"/>
                  <w:sz w:val="24"/>
                  <w:szCs w:val="24"/>
                </w:rPr>
                <w:sym w:font="Wingdings 2" w:char="F096"/>
              </w:r>
              <w:r w:rsidRPr="00792B92">
                <w:rPr>
                  <w:rFonts w:asciiTheme="majorHAnsi" w:hAnsiTheme="majorHAnsi"/>
                  <w:sz w:val="24"/>
                  <w:szCs w:val="24"/>
                </w:rPr>
                <w:t xml:space="preserve"> Chicago, IL 60690 </w:t>
              </w:r>
              <w:r w:rsidRPr="00792B92">
                <w:rPr>
                  <w:rFonts w:asciiTheme="majorHAnsi" w:hAnsiTheme="majorHAnsi"/>
                  <w:sz w:val="24"/>
                  <w:szCs w:val="24"/>
                </w:rPr>
                <w:sym w:font="Wingdings 2" w:char="F096"/>
              </w:r>
              <w:r w:rsidRPr="00792B92">
                <w:rPr>
                  <w:rFonts w:asciiTheme="majorHAnsi" w:hAnsiTheme="majorHAnsi"/>
                  <w:sz w:val="24"/>
                  <w:szCs w:val="24"/>
                </w:rPr>
                <w:t xml:space="preserve"> USA</w:t>
              </w:r>
            </w:p>
          </w:tc>
          <w:tc>
            <w:tcPr>
              <w:tcW w:w="1278" w:type="dxa"/>
            </w:tcPr>
            <w:p w14:paraId="79C31B6B" w14:textId="77777777" w:rsidR="00083EA0" w:rsidRPr="005E4376" w:rsidRDefault="00154F38" w:rsidP="00792B92">
              <w:pPr>
                <w:pStyle w:val="Footer"/>
                <w:jc w:val="center"/>
                <w:rPr>
                  <w:rFonts w:asciiTheme="majorHAnsi" w:hAnsiTheme="majorHAnsi"/>
                </w:rPr>
              </w:pPr>
              <w:r w:rsidRPr="005E4376">
                <w:rPr>
                  <w:rFonts w:asciiTheme="majorHAnsi" w:hAnsiTheme="majorHAnsi"/>
                </w:rPr>
                <w:t xml:space="preserve">Page </w:t>
              </w:r>
              <w:r w:rsidRPr="005E4376">
                <w:rPr>
                  <w:rFonts w:asciiTheme="majorHAnsi" w:hAnsiTheme="majorHAnsi"/>
                </w:rPr>
                <w:fldChar w:fldCharType="begin"/>
              </w:r>
              <w:r w:rsidRPr="005E4376">
                <w:rPr>
                  <w:rFonts w:asciiTheme="majorHAnsi" w:hAnsiTheme="majorHAnsi"/>
                </w:rPr>
                <w:instrText xml:space="preserve"> PAGE </w:instrText>
              </w:r>
              <w:r w:rsidRPr="005E4376">
                <w:rPr>
                  <w:rFonts w:asciiTheme="majorHAnsi" w:hAnsiTheme="majorHAnsi"/>
                </w:rPr>
                <w:fldChar w:fldCharType="separate"/>
              </w:r>
              <w:r w:rsidRPr="005E4376">
                <w:rPr>
                  <w:rFonts w:asciiTheme="majorHAnsi" w:hAnsiTheme="majorHAnsi"/>
                </w:rPr>
                <w:t>1</w:t>
              </w:r>
              <w:r w:rsidRPr="005E4376">
                <w:rPr>
                  <w:rFonts w:asciiTheme="majorHAnsi" w:hAnsiTheme="majorHAnsi"/>
                </w:rPr>
                <w:fldChar w:fldCharType="end"/>
              </w:r>
            </w:p>
          </w:tc>
        </w:tr>
        <w:tr w:rsidR="00E874E4" w14:paraId="493B3434" w14:textId="77777777" w:rsidTr="00083EA0">
          <w:tc>
            <w:tcPr>
              <w:tcW w:w="1117" w:type="dxa"/>
              <w:vMerge/>
            </w:tcPr>
            <w:p w14:paraId="0D33CCB0" w14:textId="77777777" w:rsidR="00083EA0" w:rsidRDefault="00083EA0" w:rsidP="009974B2">
              <w:pPr>
                <w:pStyle w:val="Footer"/>
                <w:jc w:val="center"/>
                <w:rPr>
                  <w:rFonts w:asciiTheme="majorHAnsi" w:hAnsiTheme="majorHAnsi"/>
                </w:rPr>
              </w:pPr>
            </w:p>
          </w:tc>
          <w:tc>
            <w:tcPr>
              <w:tcW w:w="8621" w:type="dxa"/>
            </w:tcPr>
            <w:p w14:paraId="174020F4" w14:textId="77777777" w:rsidR="00083EA0" w:rsidRPr="00792B92" w:rsidRDefault="0012485D" w:rsidP="0012485D">
              <w:pPr>
                <w:pStyle w:val="Footer"/>
                <w:jc w:val="center"/>
                <w:rPr>
                  <w:rFonts w:asciiTheme="majorHAnsi" w:hAnsiTheme="majorHAnsi"/>
                  <w:sz w:val="24"/>
                  <w:szCs w:val="24"/>
                </w:rPr>
              </w:pPr>
              <w:r>
                <w:rPr>
                  <w:rFonts w:asciiTheme="majorHAnsi" w:hAnsiTheme="majorHAnsi"/>
                  <w:sz w:val="24"/>
                  <w:szCs w:val="24"/>
                </w:rPr>
                <w:t>www.idsusa.org</w:t>
              </w:r>
            </w:p>
          </w:tc>
          <w:tc>
            <w:tcPr>
              <w:tcW w:w="1278" w:type="dxa"/>
            </w:tcPr>
            <w:p w14:paraId="123D0025" w14:textId="77777777" w:rsidR="00083EA0" w:rsidRPr="00083EA0" w:rsidRDefault="00083EA0" w:rsidP="00154F38">
              <w:pPr>
                <w:pStyle w:val="Footer"/>
              </w:pPr>
            </w:p>
          </w:tc>
        </w:tr>
      </w:tbl>
      <w:p w14:paraId="7F4E8188" w14:textId="77777777" w:rsidR="00DD6FB5" w:rsidRPr="009974B2" w:rsidRDefault="00000000" w:rsidP="00792B92">
        <w:pPr>
          <w:pStyle w:val="Footer"/>
          <w:rPr>
            <w:rFonts w:asciiTheme="majorHAnsi" w:hAnsiTheme="majorHAns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09A7C" w14:textId="77777777" w:rsidR="00D454C9" w:rsidRDefault="00D454C9" w:rsidP="00EF19A1">
      <w:r>
        <w:separator/>
      </w:r>
    </w:p>
  </w:footnote>
  <w:footnote w:type="continuationSeparator" w:id="0">
    <w:p w14:paraId="000A0A3F" w14:textId="77777777" w:rsidR="00D454C9" w:rsidRDefault="00D454C9" w:rsidP="00EF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808080" w:themeColor="background1" w:themeShade="80"/>
        <w:insideH w:val="single" w:sz="12" w:space="0" w:color="808080" w:themeColor="background1" w:themeShade="80"/>
        <w:insideV w:val="single" w:sz="12"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455"/>
      <w:gridCol w:w="1345"/>
    </w:tblGrid>
    <w:tr w:rsidR="007A14E7" w14:paraId="42B1F247" w14:textId="77777777" w:rsidTr="00A77ED9">
      <w:trPr>
        <w:trHeight w:val="288"/>
      </w:trPr>
      <w:sdt>
        <w:sdtPr>
          <w:rPr>
            <w:rFonts w:asciiTheme="majorHAnsi" w:eastAsiaTheme="majorEastAsia" w:hAnsiTheme="majorHAnsi" w:cstheme="majorBidi"/>
            <w:szCs w:val="36"/>
          </w:rPr>
          <w:alias w:val="Title"/>
          <w:id w:val="1702738824"/>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64B29F7F" w14:textId="77777777" w:rsidR="007A14E7" w:rsidRPr="007A14E7" w:rsidRDefault="007A14E7" w:rsidP="007A14E7">
              <w:pPr>
                <w:pStyle w:val="Header"/>
                <w:jc w:val="right"/>
                <w:rPr>
                  <w:rFonts w:asciiTheme="majorHAnsi" w:eastAsiaTheme="majorEastAsia" w:hAnsiTheme="majorHAnsi" w:cstheme="majorBidi"/>
                  <w:szCs w:val="36"/>
                </w:rPr>
              </w:pPr>
              <w:r w:rsidRPr="007A14E7">
                <w:rPr>
                  <w:rFonts w:asciiTheme="majorHAnsi" w:eastAsiaTheme="majorEastAsia" w:hAnsiTheme="majorHAnsi" w:cstheme="majorBidi"/>
                  <w:szCs w:val="36"/>
                </w:rPr>
                <w:t>IDS Grant Application</w:t>
              </w:r>
              <w:r w:rsidR="00E874E4">
                <w:rPr>
                  <w:rFonts w:asciiTheme="majorHAnsi" w:eastAsiaTheme="majorEastAsia" w:hAnsiTheme="majorHAnsi" w:cstheme="majorBidi"/>
                  <w:szCs w:val="36"/>
                </w:rPr>
                <w:t xml:space="preserve"> Packet</w:t>
              </w:r>
            </w:p>
          </w:tc>
        </w:sdtContent>
      </w:sdt>
      <w:sdt>
        <w:sdtPr>
          <w:rPr>
            <w:rFonts w:asciiTheme="majorHAnsi" w:eastAsiaTheme="majorEastAsia" w:hAnsiTheme="majorHAnsi" w:cstheme="majorBidi"/>
            <w:b/>
            <w:bCs/>
            <w:szCs w:val="36"/>
            <w14:shadow w14:blurRad="50800" w14:dist="38100" w14:dir="2700000" w14:sx="100000" w14:sy="100000" w14:kx="0" w14:ky="0" w14:algn="tl">
              <w14:srgbClr w14:val="000000">
                <w14:alpha w14:val="60000"/>
              </w14:srgbClr>
            </w14:shadow>
            <w14:numForm w14:val="oldStyle"/>
          </w:rPr>
          <w:alias w:val="Year"/>
          <w:id w:val="-924642790"/>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tc>
            <w:tcPr>
              <w:tcW w:w="1105" w:type="dxa"/>
            </w:tcPr>
            <w:p w14:paraId="339DAAE5" w14:textId="77777777" w:rsidR="007A14E7" w:rsidRPr="007A14E7" w:rsidRDefault="007A14E7" w:rsidP="007A14E7">
              <w:pPr>
                <w:pStyle w:val="Header"/>
                <w:rPr>
                  <w:rFonts w:asciiTheme="majorHAnsi" w:eastAsiaTheme="majorEastAsia" w:hAnsiTheme="majorHAnsi" w:cstheme="majorBidi"/>
                  <w:b/>
                  <w:bCs/>
                  <w:color w:val="4F81BD" w:themeColor="accent1"/>
                  <w:szCs w:val="36"/>
                  <w14:numForm w14:val="oldStyle"/>
                </w:rPr>
              </w:pPr>
              <w:r w:rsidRPr="007A14E7">
                <w:rPr>
                  <w:rFonts w:asciiTheme="majorHAnsi" w:eastAsiaTheme="majorEastAsia" w:hAnsiTheme="majorHAnsi" w:cstheme="majorBidi"/>
                  <w:b/>
                  <w:bCs/>
                  <w:szCs w:val="36"/>
                  <w14:shadow w14:blurRad="50800" w14:dist="38100" w14:dir="2700000" w14:sx="100000" w14:sy="100000" w14:kx="0" w14:ky="0" w14:algn="tl">
                    <w14:srgbClr w14:val="000000">
                      <w14:alpha w14:val="60000"/>
                    </w14:srgbClr>
                  </w14:shadow>
                  <w14:numForm w14:val="oldStyle"/>
                </w:rPr>
                <w:t>201</w:t>
              </w:r>
              <w:r w:rsidR="00D21AE5">
                <w:rPr>
                  <w:rFonts w:asciiTheme="majorHAnsi" w:eastAsiaTheme="majorEastAsia" w:hAnsiTheme="majorHAnsi" w:cstheme="majorBidi"/>
                  <w:b/>
                  <w:bCs/>
                  <w:szCs w:val="36"/>
                  <w14:shadow w14:blurRad="50800" w14:dist="38100" w14:dir="2700000" w14:sx="100000" w14:sy="100000" w14:kx="0" w14:ky="0" w14:algn="tl">
                    <w14:srgbClr w14:val="000000">
                      <w14:alpha w14:val="60000"/>
                    </w14:srgbClr>
                  </w14:shadow>
                  <w14:numForm w14:val="oldStyle"/>
                </w:rPr>
                <w:t>9</w:t>
              </w:r>
            </w:p>
          </w:tc>
        </w:sdtContent>
      </w:sdt>
    </w:tr>
  </w:tbl>
  <w:p w14:paraId="3FA85487" w14:textId="77777777" w:rsidR="007A14E7" w:rsidRDefault="007A1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24F25"/>
    <w:multiLevelType w:val="hybridMultilevel"/>
    <w:tmpl w:val="A1863D60"/>
    <w:lvl w:ilvl="0" w:tplc="F1248C30">
      <w:start w:val="1"/>
      <w:numFmt w:val="upperLetter"/>
      <w:lvlText w:val="%1."/>
      <w:lvlJc w:val="left"/>
      <w:pPr>
        <w:ind w:left="720" w:hanging="360"/>
      </w:pPr>
      <w:rPr>
        <w:rFonts w:asciiTheme="minorHAnsi" w:hAnsi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B564A"/>
    <w:multiLevelType w:val="hybridMultilevel"/>
    <w:tmpl w:val="19A4314C"/>
    <w:lvl w:ilvl="0" w:tplc="8E8402AC">
      <w:start w:val="1"/>
      <w:numFmt w:val="bullet"/>
      <w:lvlText w:val=""/>
      <w:lvlJc w:val="left"/>
      <w:pPr>
        <w:tabs>
          <w:tab w:val="num" w:pos="720"/>
        </w:tabs>
        <w:ind w:left="720" w:hanging="360"/>
      </w:pPr>
      <w:rPr>
        <w:rFonts w:ascii="Wingdings" w:hAnsi="Wingdings" w:hint="default"/>
      </w:rPr>
    </w:lvl>
    <w:lvl w:ilvl="1" w:tplc="D77083BC" w:tentative="1">
      <w:start w:val="1"/>
      <w:numFmt w:val="bullet"/>
      <w:lvlText w:val=""/>
      <w:lvlJc w:val="left"/>
      <w:pPr>
        <w:tabs>
          <w:tab w:val="num" w:pos="1440"/>
        </w:tabs>
        <w:ind w:left="1440" w:hanging="360"/>
      </w:pPr>
      <w:rPr>
        <w:rFonts w:ascii="Wingdings" w:hAnsi="Wingdings" w:hint="default"/>
      </w:rPr>
    </w:lvl>
    <w:lvl w:ilvl="2" w:tplc="6646F06A" w:tentative="1">
      <w:start w:val="1"/>
      <w:numFmt w:val="bullet"/>
      <w:lvlText w:val=""/>
      <w:lvlJc w:val="left"/>
      <w:pPr>
        <w:tabs>
          <w:tab w:val="num" w:pos="2160"/>
        </w:tabs>
        <w:ind w:left="2160" w:hanging="360"/>
      </w:pPr>
      <w:rPr>
        <w:rFonts w:ascii="Wingdings" w:hAnsi="Wingdings" w:hint="default"/>
      </w:rPr>
    </w:lvl>
    <w:lvl w:ilvl="3" w:tplc="C262C378" w:tentative="1">
      <w:start w:val="1"/>
      <w:numFmt w:val="bullet"/>
      <w:lvlText w:val=""/>
      <w:lvlJc w:val="left"/>
      <w:pPr>
        <w:tabs>
          <w:tab w:val="num" w:pos="2880"/>
        </w:tabs>
        <w:ind w:left="2880" w:hanging="360"/>
      </w:pPr>
      <w:rPr>
        <w:rFonts w:ascii="Wingdings" w:hAnsi="Wingdings" w:hint="default"/>
      </w:rPr>
    </w:lvl>
    <w:lvl w:ilvl="4" w:tplc="7E0E4FB0" w:tentative="1">
      <w:start w:val="1"/>
      <w:numFmt w:val="bullet"/>
      <w:lvlText w:val=""/>
      <w:lvlJc w:val="left"/>
      <w:pPr>
        <w:tabs>
          <w:tab w:val="num" w:pos="3600"/>
        </w:tabs>
        <w:ind w:left="3600" w:hanging="360"/>
      </w:pPr>
      <w:rPr>
        <w:rFonts w:ascii="Wingdings" w:hAnsi="Wingdings" w:hint="default"/>
      </w:rPr>
    </w:lvl>
    <w:lvl w:ilvl="5" w:tplc="84201E72" w:tentative="1">
      <w:start w:val="1"/>
      <w:numFmt w:val="bullet"/>
      <w:lvlText w:val=""/>
      <w:lvlJc w:val="left"/>
      <w:pPr>
        <w:tabs>
          <w:tab w:val="num" w:pos="4320"/>
        </w:tabs>
        <w:ind w:left="4320" w:hanging="360"/>
      </w:pPr>
      <w:rPr>
        <w:rFonts w:ascii="Wingdings" w:hAnsi="Wingdings" w:hint="default"/>
      </w:rPr>
    </w:lvl>
    <w:lvl w:ilvl="6" w:tplc="3AAAFCE2" w:tentative="1">
      <w:start w:val="1"/>
      <w:numFmt w:val="bullet"/>
      <w:lvlText w:val=""/>
      <w:lvlJc w:val="left"/>
      <w:pPr>
        <w:tabs>
          <w:tab w:val="num" w:pos="5040"/>
        </w:tabs>
        <w:ind w:left="5040" w:hanging="360"/>
      </w:pPr>
      <w:rPr>
        <w:rFonts w:ascii="Wingdings" w:hAnsi="Wingdings" w:hint="default"/>
      </w:rPr>
    </w:lvl>
    <w:lvl w:ilvl="7" w:tplc="EE6AD828" w:tentative="1">
      <w:start w:val="1"/>
      <w:numFmt w:val="bullet"/>
      <w:lvlText w:val=""/>
      <w:lvlJc w:val="left"/>
      <w:pPr>
        <w:tabs>
          <w:tab w:val="num" w:pos="5760"/>
        </w:tabs>
        <w:ind w:left="5760" w:hanging="360"/>
      </w:pPr>
      <w:rPr>
        <w:rFonts w:ascii="Wingdings" w:hAnsi="Wingdings" w:hint="default"/>
      </w:rPr>
    </w:lvl>
    <w:lvl w:ilvl="8" w:tplc="2AD0DD8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C0FB5"/>
    <w:multiLevelType w:val="hybridMultilevel"/>
    <w:tmpl w:val="7F1CE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30EB0"/>
    <w:multiLevelType w:val="hybridMultilevel"/>
    <w:tmpl w:val="6146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51D3C"/>
    <w:multiLevelType w:val="hybridMultilevel"/>
    <w:tmpl w:val="5A76B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A38C9"/>
    <w:multiLevelType w:val="hybridMultilevel"/>
    <w:tmpl w:val="7FB85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3548B6"/>
    <w:multiLevelType w:val="hybridMultilevel"/>
    <w:tmpl w:val="2882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62EB1"/>
    <w:multiLevelType w:val="multilevel"/>
    <w:tmpl w:val="2882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4A0D9D"/>
    <w:multiLevelType w:val="hybridMultilevel"/>
    <w:tmpl w:val="C71E5940"/>
    <w:lvl w:ilvl="0" w:tplc="55D8C6CE">
      <w:start w:val="1"/>
      <w:numFmt w:val="bullet"/>
      <w:lvlText w:val=""/>
      <w:lvlJc w:val="left"/>
      <w:pPr>
        <w:tabs>
          <w:tab w:val="num" w:pos="720"/>
        </w:tabs>
        <w:ind w:left="720" w:hanging="360"/>
      </w:pPr>
      <w:rPr>
        <w:rFonts w:ascii="Wingdings" w:hAnsi="Wingdings" w:hint="default"/>
      </w:rPr>
    </w:lvl>
    <w:lvl w:ilvl="1" w:tplc="62DAAF86" w:tentative="1">
      <w:start w:val="1"/>
      <w:numFmt w:val="bullet"/>
      <w:lvlText w:val=""/>
      <w:lvlJc w:val="left"/>
      <w:pPr>
        <w:tabs>
          <w:tab w:val="num" w:pos="1440"/>
        </w:tabs>
        <w:ind w:left="1440" w:hanging="360"/>
      </w:pPr>
      <w:rPr>
        <w:rFonts w:ascii="Wingdings" w:hAnsi="Wingdings" w:hint="default"/>
      </w:rPr>
    </w:lvl>
    <w:lvl w:ilvl="2" w:tplc="5BDC59A2" w:tentative="1">
      <w:start w:val="1"/>
      <w:numFmt w:val="bullet"/>
      <w:lvlText w:val=""/>
      <w:lvlJc w:val="left"/>
      <w:pPr>
        <w:tabs>
          <w:tab w:val="num" w:pos="2160"/>
        </w:tabs>
        <w:ind w:left="2160" w:hanging="360"/>
      </w:pPr>
      <w:rPr>
        <w:rFonts w:ascii="Wingdings" w:hAnsi="Wingdings" w:hint="default"/>
      </w:rPr>
    </w:lvl>
    <w:lvl w:ilvl="3" w:tplc="13B089A4" w:tentative="1">
      <w:start w:val="1"/>
      <w:numFmt w:val="bullet"/>
      <w:lvlText w:val=""/>
      <w:lvlJc w:val="left"/>
      <w:pPr>
        <w:tabs>
          <w:tab w:val="num" w:pos="2880"/>
        </w:tabs>
        <w:ind w:left="2880" w:hanging="360"/>
      </w:pPr>
      <w:rPr>
        <w:rFonts w:ascii="Wingdings" w:hAnsi="Wingdings" w:hint="default"/>
      </w:rPr>
    </w:lvl>
    <w:lvl w:ilvl="4" w:tplc="B93CB59E" w:tentative="1">
      <w:start w:val="1"/>
      <w:numFmt w:val="bullet"/>
      <w:lvlText w:val=""/>
      <w:lvlJc w:val="left"/>
      <w:pPr>
        <w:tabs>
          <w:tab w:val="num" w:pos="3600"/>
        </w:tabs>
        <w:ind w:left="3600" w:hanging="360"/>
      </w:pPr>
      <w:rPr>
        <w:rFonts w:ascii="Wingdings" w:hAnsi="Wingdings" w:hint="default"/>
      </w:rPr>
    </w:lvl>
    <w:lvl w:ilvl="5" w:tplc="E8D0F0C8" w:tentative="1">
      <w:start w:val="1"/>
      <w:numFmt w:val="bullet"/>
      <w:lvlText w:val=""/>
      <w:lvlJc w:val="left"/>
      <w:pPr>
        <w:tabs>
          <w:tab w:val="num" w:pos="4320"/>
        </w:tabs>
        <w:ind w:left="4320" w:hanging="360"/>
      </w:pPr>
      <w:rPr>
        <w:rFonts w:ascii="Wingdings" w:hAnsi="Wingdings" w:hint="default"/>
      </w:rPr>
    </w:lvl>
    <w:lvl w:ilvl="6" w:tplc="B7BE63B6" w:tentative="1">
      <w:start w:val="1"/>
      <w:numFmt w:val="bullet"/>
      <w:lvlText w:val=""/>
      <w:lvlJc w:val="left"/>
      <w:pPr>
        <w:tabs>
          <w:tab w:val="num" w:pos="5040"/>
        </w:tabs>
        <w:ind w:left="5040" w:hanging="360"/>
      </w:pPr>
      <w:rPr>
        <w:rFonts w:ascii="Wingdings" w:hAnsi="Wingdings" w:hint="default"/>
      </w:rPr>
    </w:lvl>
    <w:lvl w:ilvl="7" w:tplc="D1A68410" w:tentative="1">
      <w:start w:val="1"/>
      <w:numFmt w:val="bullet"/>
      <w:lvlText w:val=""/>
      <w:lvlJc w:val="left"/>
      <w:pPr>
        <w:tabs>
          <w:tab w:val="num" w:pos="5760"/>
        </w:tabs>
        <w:ind w:left="5760" w:hanging="360"/>
      </w:pPr>
      <w:rPr>
        <w:rFonts w:ascii="Wingdings" w:hAnsi="Wingdings" w:hint="default"/>
      </w:rPr>
    </w:lvl>
    <w:lvl w:ilvl="8" w:tplc="C88C1DD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DC321F"/>
    <w:multiLevelType w:val="hybridMultilevel"/>
    <w:tmpl w:val="3630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F4142"/>
    <w:multiLevelType w:val="hybridMultilevel"/>
    <w:tmpl w:val="243A5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A2F2C"/>
    <w:multiLevelType w:val="hybridMultilevel"/>
    <w:tmpl w:val="63D42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C79AA"/>
    <w:multiLevelType w:val="hybridMultilevel"/>
    <w:tmpl w:val="ABC6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4605D7"/>
    <w:multiLevelType w:val="hybridMultilevel"/>
    <w:tmpl w:val="2882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64D38"/>
    <w:multiLevelType w:val="hybridMultilevel"/>
    <w:tmpl w:val="30F0B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80C75"/>
    <w:multiLevelType w:val="hybridMultilevel"/>
    <w:tmpl w:val="A3488E42"/>
    <w:lvl w:ilvl="0" w:tplc="09FEDA7C">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391CBA"/>
    <w:multiLevelType w:val="hybridMultilevel"/>
    <w:tmpl w:val="8EF02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854C6"/>
    <w:multiLevelType w:val="hybridMultilevel"/>
    <w:tmpl w:val="BA248950"/>
    <w:lvl w:ilvl="0" w:tplc="141A9F1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E627478"/>
    <w:multiLevelType w:val="hybridMultilevel"/>
    <w:tmpl w:val="F69675A8"/>
    <w:lvl w:ilvl="0" w:tplc="534C23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D07AF"/>
    <w:multiLevelType w:val="hybridMultilevel"/>
    <w:tmpl w:val="0BCC1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53C1E"/>
    <w:multiLevelType w:val="hybridMultilevel"/>
    <w:tmpl w:val="33B87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5533D4"/>
    <w:multiLevelType w:val="hybridMultilevel"/>
    <w:tmpl w:val="36ACE2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700454"/>
    <w:multiLevelType w:val="hybridMultilevel"/>
    <w:tmpl w:val="3CC851B8"/>
    <w:lvl w:ilvl="0" w:tplc="3A2CFCB4">
      <w:start w:val="1"/>
      <w:numFmt w:val="upperLetter"/>
      <w:lvlText w:val="%1."/>
      <w:lvlJc w:val="left"/>
      <w:pPr>
        <w:ind w:left="720" w:hanging="360"/>
      </w:pPr>
      <w:rPr>
        <w:rFonts w:asciiTheme="minorHAnsi" w:hAnsi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213CF"/>
    <w:multiLevelType w:val="hybridMultilevel"/>
    <w:tmpl w:val="C44C2BF0"/>
    <w:lvl w:ilvl="0" w:tplc="157EDE32">
      <w:start w:val="1"/>
      <w:numFmt w:val="upperLetter"/>
      <w:lvlText w:val="%1."/>
      <w:lvlJc w:val="left"/>
      <w:pPr>
        <w:ind w:left="360" w:hanging="360"/>
      </w:pPr>
      <w:rPr>
        <w:rFonts w:hint="default"/>
        <w:b w:val="0"/>
        <w:color w:val="auto"/>
      </w:rPr>
    </w:lvl>
    <w:lvl w:ilvl="1" w:tplc="8BDC186A">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7D0A77"/>
    <w:multiLevelType w:val="hybridMultilevel"/>
    <w:tmpl w:val="2882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655727"/>
    <w:multiLevelType w:val="hybridMultilevel"/>
    <w:tmpl w:val="AED00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36F70"/>
    <w:multiLevelType w:val="hybridMultilevel"/>
    <w:tmpl w:val="2CB474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10706"/>
    <w:multiLevelType w:val="hybridMultilevel"/>
    <w:tmpl w:val="2882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46A75"/>
    <w:multiLevelType w:val="hybridMultilevel"/>
    <w:tmpl w:val="2882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4603EC"/>
    <w:multiLevelType w:val="hybridMultilevel"/>
    <w:tmpl w:val="52D40E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FE199B"/>
    <w:multiLevelType w:val="hybridMultilevel"/>
    <w:tmpl w:val="4BC428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21CF2"/>
    <w:multiLevelType w:val="hybridMultilevel"/>
    <w:tmpl w:val="9E023506"/>
    <w:lvl w:ilvl="0" w:tplc="BBD430CE">
      <w:start w:val="1"/>
      <w:numFmt w:val="upperLetter"/>
      <w:lvlText w:val="%1."/>
      <w:lvlJc w:val="left"/>
      <w:pPr>
        <w:ind w:left="720" w:hanging="360"/>
      </w:pPr>
      <w:rPr>
        <w:rFonts w:asciiTheme="minorHAnsi" w:eastAsiaTheme="minorEastAsia" w:hAnsi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6358F2"/>
    <w:multiLevelType w:val="hybridMultilevel"/>
    <w:tmpl w:val="DC4CFB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B3085C"/>
    <w:multiLevelType w:val="hybridMultilevel"/>
    <w:tmpl w:val="C2629F6A"/>
    <w:lvl w:ilvl="0" w:tplc="31F28E44">
      <w:start w:val="1"/>
      <w:numFmt w:val="bullet"/>
      <w:lvlText w:val=""/>
      <w:lvlJc w:val="left"/>
      <w:pPr>
        <w:tabs>
          <w:tab w:val="num" w:pos="720"/>
        </w:tabs>
        <w:ind w:left="720" w:hanging="360"/>
      </w:pPr>
      <w:rPr>
        <w:rFonts w:ascii="Wingdings" w:hAnsi="Wingdings" w:hint="default"/>
      </w:rPr>
    </w:lvl>
    <w:lvl w:ilvl="1" w:tplc="6908BC1A">
      <w:numFmt w:val="bullet"/>
      <w:lvlText w:val=""/>
      <w:lvlJc w:val="left"/>
      <w:pPr>
        <w:tabs>
          <w:tab w:val="num" w:pos="1440"/>
        </w:tabs>
        <w:ind w:left="1440" w:hanging="360"/>
      </w:pPr>
      <w:rPr>
        <w:rFonts w:ascii="Wingdings 2" w:hAnsi="Wingdings 2" w:hint="default"/>
      </w:rPr>
    </w:lvl>
    <w:lvl w:ilvl="2" w:tplc="D9AE651E" w:tentative="1">
      <w:start w:val="1"/>
      <w:numFmt w:val="bullet"/>
      <w:lvlText w:val=""/>
      <w:lvlJc w:val="left"/>
      <w:pPr>
        <w:tabs>
          <w:tab w:val="num" w:pos="2160"/>
        </w:tabs>
        <w:ind w:left="2160" w:hanging="360"/>
      </w:pPr>
      <w:rPr>
        <w:rFonts w:ascii="Wingdings" w:hAnsi="Wingdings" w:hint="default"/>
      </w:rPr>
    </w:lvl>
    <w:lvl w:ilvl="3" w:tplc="A5A0933E" w:tentative="1">
      <w:start w:val="1"/>
      <w:numFmt w:val="bullet"/>
      <w:lvlText w:val=""/>
      <w:lvlJc w:val="left"/>
      <w:pPr>
        <w:tabs>
          <w:tab w:val="num" w:pos="2880"/>
        </w:tabs>
        <w:ind w:left="2880" w:hanging="360"/>
      </w:pPr>
      <w:rPr>
        <w:rFonts w:ascii="Wingdings" w:hAnsi="Wingdings" w:hint="default"/>
      </w:rPr>
    </w:lvl>
    <w:lvl w:ilvl="4" w:tplc="37924CBC" w:tentative="1">
      <w:start w:val="1"/>
      <w:numFmt w:val="bullet"/>
      <w:lvlText w:val=""/>
      <w:lvlJc w:val="left"/>
      <w:pPr>
        <w:tabs>
          <w:tab w:val="num" w:pos="3600"/>
        </w:tabs>
        <w:ind w:left="3600" w:hanging="360"/>
      </w:pPr>
      <w:rPr>
        <w:rFonts w:ascii="Wingdings" w:hAnsi="Wingdings" w:hint="default"/>
      </w:rPr>
    </w:lvl>
    <w:lvl w:ilvl="5" w:tplc="1FBE2D6A" w:tentative="1">
      <w:start w:val="1"/>
      <w:numFmt w:val="bullet"/>
      <w:lvlText w:val=""/>
      <w:lvlJc w:val="left"/>
      <w:pPr>
        <w:tabs>
          <w:tab w:val="num" w:pos="4320"/>
        </w:tabs>
        <w:ind w:left="4320" w:hanging="360"/>
      </w:pPr>
      <w:rPr>
        <w:rFonts w:ascii="Wingdings" w:hAnsi="Wingdings" w:hint="default"/>
      </w:rPr>
    </w:lvl>
    <w:lvl w:ilvl="6" w:tplc="A9B06646" w:tentative="1">
      <w:start w:val="1"/>
      <w:numFmt w:val="bullet"/>
      <w:lvlText w:val=""/>
      <w:lvlJc w:val="left"/>
      <w:pPr>
        <w:tabs>
          <w:tab w:val="num" w:pos="5040"/>
        </w:tabs>
        <w:ind w:left="5040" w:hanging="360"/>
      </w:pPr>
      <w:rPr>
        <w:rFonts w:ascii="Wingdings" w:hAnsi="Wingdings" w:hint="default"/>
      </w:rPr>
    </w:lvl>
    <w:lvl w:ilvl="7" w:tplc="FB8846BA" w:tentative="1">
      <w:start w:val="1"/>
      <w:numFmt w:val="bullet"/>
      <w:lvlText w:val=""/>
      <w:lvlJc w:val="left"/>
      <w:pPr>
        <w:tabs>
          <w:tab w:val="num" w:pos="5760"/>
        </w:tabs>
        <w:ind w:left="5760" w:hanging="360"/>
      </w:pPr>
      <w:rPr>
        <w:rFonts w:ascii="Wingdings" w:hAnsi="Wingdings" w:hint="default"/>
      </w:rPr>
    </w:lvl>
    <w:lvl w:ilvl="8" w:tplc="A55E85C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E3CDD"/>
    <w:multiLevelType w:val="hybridMultilevel"/>
    <w:tmpl w:val="FBF2FBA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531234"/>
    <w:multiLevelType w:val="multilevel"/>
    <w:tmpl w:val="BD3420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426A22"/>
    <w:multiLevelType w:val="multilevel"/>
    <w:tmpl w:val="2882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092F8C"/>
    <w:multiLevelType w:val="hybridMultilevel"/>
    <w:tmpl w:val="F0126C62"/>
    <w:lvl w:ilvl="0" w:tplc="E514C8CC">
      <w:start w:val="1"/>
      <w:numFmt w:val="upperLetter"/>
      <w:lvlText w:val="%1."/>
      <w:lvlJc w:val="left"/>
      <w:pPr>
        <w:ind w:left="720" w:hanging="360"/>
      </w:pPr>
      <w:rPr>
        <w:rFonts w:asciiTheme="minorHAnsi" w:eastAsiaTheme="minorEastAsia" w:hAnsi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06D19"/>
    <w:multiLevelType w:val="hybridMultilevel"/>
    <w:tmpl w:val="8AE4F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A61E7E"/>
    <w:multiLevelType w:val="hybridMultilevel"/>
    <w:tmpl w:val="06401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A0130C"/>
    <w:multiLevelType w:val="hybridMultilevel"/>
    <w:tmpl w:val="BD342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DA7148"/>
    <w:multiLevelType w:val="hybridMultilevel"/>
    <w:tmpl w:val="2882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E70CBC"/>
    <w:multiLevelType w:val="hybridMultilevel"/>
    <w:tmpl w:val="CBBC9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0278C8"/>
    <w:multiLevelType w:val="hybridMultilevel"/>
    <w:tmpl w:val="41EC8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613500"/>
    <w:multiLevelType w:val="multilevel"/>
    <w:tmpl w:val="2882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817661A"/>
    <w:multiLevelType w:val="hybridMultilevel"/>
    <w:tmpl w:val="31D065E4"/>
    <w:lvl w:ilvl="0" w:tplc="EF620EEE">
      <w:start w:val="1"/>
      <w:numFmt w:val="upperLetter"/>
      <w:lvlText w:val="%1."/>
      <w:lvlJc w:val="left"/>
      <w:pPr>
        <w:ind w:left="720" w:hanging="360"/>
      </w:pPr>
      <w:rPr>
        <w:rFonts w:asciiTheme="minorHAnsi" w:eastAsiaTheme="minorEastAsia" w:hAnsi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0A14D1"/>
    <w:multiLevelType w:val="hybridMultilevel"/>
    <w:tmpl w:val="F718D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45C6D"/>
    <w:multiLevelType w:val="hybridMultilevel"/>
    <w:tmpl w:val="320E9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9835FB"/>
    <w:multiLevelType w:val="hybridMultilevel"/>
    <w:tmpl w:val="A7B42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C4F9F"/>
    <w:multiLevelType w:val="hybridMultilevel"/>
    <w:tmpl w:val="1DE67C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076175">
    <w:abstractNumId w:val="23"/>
  </w:num>
  <w:num w:numId="2" w16cid:durableId="1152871847">
    <w:abstractNumId w:val="25"/>
  </w:num>
  <w:num w:numId="3" w16cid:durableId="78715223">
    <w:abstractNumId w:val="9"/>
  </w:num>
  <w:num w:numId="4" w16cid:durableId="1956599929">
    <w:abstractNumId w:val="10"/>
  </w:num>
  <w:num w:numId="5" w16cid:durableId="1928339462">
    <w:abstractNumId w:val="33"/>
  </w:num>
  <w:num w:numId="6" w16cid:durableId="1477451140">
    <w:abstractNumId w:val="8"/>
  </w:num>
  <w:num w:numId="7" w16cid:durableId="2029523311">
    <w:abstractNumId w:val="17"/>
  </w:num>
  <w:num w:numId="8" w16cid:durableId="110054055">
    <w:abstractNumId w:val="15"/>
  </w:num>
  <w:num w:numId="9" w16cid:durableId="1706447356">
    <w:abstractNumId w:val="1"/>
  </w:num>
  <w:num w:numId="10" w16cid:durableId="1540820570">
    <w:abstractNumId w:val="22"/>
  </w:num>
  <w:num w:numId="11" w16cid:durableId="1333491098">
    <w:abstractNumId w:val="37"/>
  </w:num>
  <w:num w:numId="12" w16cid:durableId="452335043">
    <w:abstractNumId w:val="45"/>
  </w:num>
  <w:num w:numId="13" w16cid:durableId="1072503254">
    <w:abstractNumId w:val="31"/>
  </w:num>
  <w:num w:numId="14" w16cid:durableId="1911311712">
    <w:abstractNumId w:val="0"/>
  </w:num>
  <w:num w:numId="15" w16cid:durableId="776868130">
    <w:abstractNumId w:val="48"/>
  </w:num>
  <w:num w:numId="16" w16cid:durableId="1841891559">
    <w:abstractNumId w:val="43"/>
  </w:num>
  <w:num w:numId="17" w16cid:durableId="2104496633">
    <w:abstractNumId w:val="46"/>
  </w:num>
  <w:num w:numId="18" w16cid:durableId="1654260440">
    <w:abstractNumId w:val="49"/>
  </w:num>
  <w:num w:numId="19" w16cid:durableId="595209140">
    <w:abstractNumId w:val="47"/>
  </w:num>
  <w:num w:numId="20" w16cid:durableId="1218198234">
    <w:abstractNumId w:val="18"/>
  </w:num>
  <w:num w:numId="21" w16cid:durableId="2081251363">
    <w:abstractNumId w:val="11"/>
  </w:num>
  <w:num w:numId="22" w16cid:durableId="797066733">
    <w:abstractNumId w:val="42"/>
  </w:num>
  <w:num w:numId="23" w16cid:durableId="1726678599">
    <w:abstractNumId w:val="21"/>
  </w:num>
  <w:num w:numId="24" w16cid:durableId="1709060416">
    <w:abstractNumId w:val="24"/>
  </w:num>
  <w:num w:numId="25" w16cid:durableId="1742021159">
    <w:abstractNumId w:val="28"/>
  </w:num>
  <w:num w:numId="26" w16cid:durableId="1353654871">
    <w:abstractNumId w:val="44"/>
  </w:num>
  <w:num w:numId="27" w16cid:durableId="1513374400">
    <w:abstractNumId w:val="7"/>
  </w:num>
  <w:num w:numId="28" w16cid:durableId="221840949">
    <w:abstractNumId w:val="27"/>
  </w:num>
  <w:num w:numId="29" w16cid:durableId="479077868">
    <w:abstractNumId w:val="13"/>
  </w:num>
  <w:num w:numId="30" w16cid:durableId="1562863196">
    <w:abstractNumId w:val="41"/>
  </w:num>
  <w:num w:numId="31" w16cid:durableId="634219572">
    <w:abstractNumId w:val="6"/>
  </w:num>
  <w:num w:numId="32" w16cid:durableId="1382678757">
    <w:abstractNumId w:val="36"/>
  </w:num>
  <w:num w:numId="33" w16cid:durableId="1581795114">
    <w:abstractNumId w:val="38"/>
  </w:num>
  <w:num w:numId="34" w16cid:durableId="806120530">
    <w:abstractNumId w:val="39"/>
  </w:num>
  <w:num w:numId="35" w16cid:durableId="372005773">
    <w:abstractNumId w:val="40"/>
  </w:num>
  <w:num w:numId="36" w16cid:durableId="1742756089">
    <w:abstractNumId w:val="35"/>
  </w:num>
  <w:num w:numId="37" w16cid:durableId="1013263565">
    <w:abstractNumId w:val="12"/>
  </w:num>
  <w:num w:numId="38" w16cid:durableId="843858548">
    <w:abstractNumId w:val="2"/>
  </w:num>
  <w:num w:numId="39" w16cid:durableId="1658418106">
    <w:abstractNumId w:val="20"/>
  </w:num>
  <w:num w:numId="40" w16cid:durableId="925960851">
    <w:abstractNumId w:val="30"/>
  </w:num>
  <w:num w:numId="41" w16cid:durableId="50006423">
    <w:abstractNumId w:val="26"/>
  </w:num>
  <w:num w:numId="42" w16cid:durableId="943416715">
    <w:abstractNumId w:val="29"/>
  </w:num>
  <w:num w:numId="43" w16cid:durableId="1527715533">
    <w:abstractNumId w:val="3"/>
  </w:num>
  <w:num w:numId="44" w16cid:durableId="1683705531">
    <w:abstractNumId w:val="4"/>
  </w:num>
  <w:num w:numId="45" w16cid:durableId="60056465">
    <w:abstractNumId w:val="16"/>
  </w:num>
  <w:num w:numId="46" w16cid:durableId="1089423240">
    <w:abstractNumId w:val="32"/>
  </w:num>
  <w:num w:numId="47" w16cid:durableId="1719741518">
    <w:abstractNumId w:val="19"/>
  </w:num>
  <w:num w:numId="48" w16cid:durableId="565459352">
    <w:abstractNumId w:val="34"/>
  </w:num>
  <w:num w:numId="49" w16cid:durableId="605506388">
    <w:abstractNumId w:val="5"/>
  </w:num>
  <w:num w:numId="50" w16cid:durableId="11730362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drawingGridHorizontalSpacing w:val="360"/>
  <w:drawingGridVerticalSpacing w:val="360"/>
  <w:displayHorizontalDrawingGridEvery w:val="0"/>
  <w:displayVerticalDrawingGridEvery w:val="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21"/>
    <w:rsid w:val="0000435D"/>
    <w:rsid w:val="0000529C"/>
    <w:rsid w:val="000057A1"/>
    <w:rsid w:val="00006E77"/>
    <w:rsid w:val="000202C1"/>
    <w:rsid w:val="00021E2F"/>
    <w:rsid w:val="00032020"/>
    <w:rsid w:val="00034704"/>
    <w:rsid w:val="00065E03"/>
    <w:rsid w:val="0007166C"/>
    <w:rsid w:val="00071BB1"/>
    <w:rsid w:val="00083EA0"/>
    <w:rsid w:val="000855C5"/>
    <w:rsid w:val="000873CA"/>
    <w:rsid w:val="00095C08"/>
    <w:rsid w:val="000A3C70"/>
    <w:rsid w:val="000A4C29"/>
    <w:rsid w:val="000A6291"/>
    <w:rsid w:val="000A7788"/>
    <w:rsid w:val="000B4D3B"/>
    <w:rsid w:val="000B52FB"/>
    <w:rsid w:val="000B5734"/>
    <w:rsid w:val="000C5FCA"/>
    <w:rsid w:val="000E0387"/>
    <w:rsid w:val="000E12C3"/>
    <w:rsid w:val="000E581F"/>
    <w:rsid w:val="00102F56"/>
    <w:rsid w:val="0012485D"/>
    <w:rsid w:val="0013197B"/>
    <w:rsid w:val="0013360E"/>
    <w:rsid w:val="00146243"/>
    <w:rsid w:val="00154F38"/>
    <w:rsid w:val="001621EC"/>
    <w:rsid w:val="001717B7"/>
    <w:rsid w:val="00183BE9"/>
    <w:rsid w:val="001A7816"/>
    <w:rsid w:val="001D4D20"/>
    <w:rsid w:val="001D55A2"/>
    <w:rsid w:val="001D6C4E"/>
    <w:rsid w:val="001E1B20"/>
    <w:rsid w:val="001E2D1A"/>
    <w:rsid w:val="001E6BC8"/>
    <w:rsid w:val="0022016B"/>
    <w:rsid w:val="00221F26"/>
    <w:rsid w:val="00230726"/>
    <w:rsid w:val="00243A54"/>
    <w:rsid w:val="00247C78"/>
    <w:rsid w:val="002652C9"/>
    <w:rsid w:val="00282E35"/>
    <w:rsid w:val="00283B2E"/>
    <w:rsid w:val="00293A89"/>
    <w:rsid w:val="0029441B"/>
    <w:rsid w:val="002A2B79"/>
    <w:rsid w:val="002A64E0"/>
    <w:rsid w:val="002C0DEB"/>
    <w:rsid w:val="002C493A"/>
    <w:rsid w:val="002D15E9"/>
    <w:rsid w:val="002D508A"/>
    <w:rsid w:val="002E163D"/>
    <w:rsid w:val="002F61F5"/>
    <w:rsid w:val="0030308A"/>
    <w:rsid w:val="003123C4"/>
    <w:rsid w:val="00316453"/>
    <w:rsid w:val="00317C52"/>
    <w:rsid w:val="003274F3"/>
    <w:rsid w:val="0033211B"/>
    <w:rsid w:val="00332E17"/>
    <w:rsid w:val="0037544F"/>
    <w:rsid w:val="00397FE8"/>
    <w:rsid w:val="003A3315"/>
    <w:rsid w:val="003A709D"/>
    <w:rsid w:val="003B2992"/>
    <w:rsid w:val="003C12CF"/>
    <w:rsid w:val="004051E3"/>
    <w:rsid w:val="0040793F"/>
    <w:rsid w:val="0041398E"/>
    <w:rsid w:val="00431231"/>
    <w:rsid w:val="00441F74"/>
    <w:rsid w:val="004470A0"/>
    <w:rsid w:val="004522CB"/>
    <w:rsid w:val="00462509"/>
    <w:rsid w:val="0046714C"/>
    <w:rsid w:val="00472FCC"/>
    <w:rsid w:val="0047657B"/>
    <w:rsid w:val="0049303B"/>
    <w:rsid w:val="004A0F03"/>
    <w:rsid w:val="004B2BFF"/>
    <w:rsid w:val="004B3E3D"/>
    <w:rsid w:val="004C3248"/>
    <w:rsid w:val="004F5D0B"/>
    <w:rsid w:val="0050656F"/>
    <w:rsid w:val="00507578"/>
    <w:rsid w:val="00522FA6"/>
    <w:rsid w:val="005300F2"/>
    <w:rsid w:val="00542A0E"/>
    <w:rsid w:val="005441EE"/>
    <w:rsid w:val="00544AC6"/>
    <w:rsid w:val="00556672"/>
    <w:rsid w:val="00564A17"/>
    <w:rsid w:val="005658CB"/>
    <w:rsid w:val="00592616"/>
    <w:rsid w:val="005A1208"/>
    <w:rsid w:val="005B34A8"/>
    <w:rsid w:val="005B4011"/>
    <w:rsid w:val="005B5186"/>
    <w:rsid w:val="005C1836"/>
    <w:rsid w:val="005D00C9"/>
    <w:rsid w:val="005E4376"/>
    <w:rsid w:val="00603825"/>
    <w:rsid w:val="00610D23"/>
    <w:rsid w:val="00617F93"/>
    <w:rsid w:val="0062154A"/>
    <w:rsid w:val="00623116"/>
    <w:rsid w:val="00625A01"/>
    <w:rsid w:val="00626CDB"/>
    <w:rsid w:val="00636722"/>
    <w:rsid w:val="006548D8"/>
    <w:rsid w:val="00673E13"/>
    <w:rsid w:val="0067736C"/>
    <w:rsid w:val="00682E33"/>
    <w:rsid w:val="006C069B"/>
    <w:rsid w:val="006C7893"/>
    <w:rsid w:val="006D15C9"/>
    <w:rsid w:val="006E1EE4"/>
    <w:rsid w:val="006F06E8"/>
    <w:rsid w:val="006F10E2"/>
    <w:rsid w:val="006F5038"/>
    <w:rsid w:val="00704FBF"/>
    <w:rsid w:val="0071604D"/>
    <w:rsid w:val="00717327"/>
    <w:rsid w:val="007259D2"/>
    <w:rsid w:val="0072650D"/>
    <w:rsid w:val="007375D1"/>
    <w:rsid w:val="00751867"/>
    <w:rsid w:val="007601C4"/>
    <w:rsid w:val="0076277D"/>
    <w:rsid w:val="00775D68"/>
    <w:rsid w:val="00792B92"/>
    <w:rsid w:val="007A14E7"/>
    <w:rsid w:val="007A4798"/>
    <w:rsid w:val="007A7017"/>
    <w:rsid w:val="007F5FAB"/>
    <w:rsid w:val="00811523"/>
    <w:rsid w:val="008127DE"/>
    <w:rsid w:val="008517A9"/>
    <w:rsid w:val="00886808"/>
    <w:rsid w:val="0089238A"/>
    <w:rsid w:val="008A0EB6"/>
    <w:rsid w:val="008A148D"/>
    <w:rsid w:val="008A26D4"/>
    <w:rsid w:val="008A3171"/>
    <w:rsid w:val="008A687E"/>
    <w:rsid w:val="008F01DB"/>
    <w:rsid w:val="008F1CCD"/>
    <w:rsid w:val="008F38DA"/>
    <w:rsid w:val="008F6092"/>
    <w:rsid w:val="0090184E"/>
    <w:rsid w:val="00902335"/>
    <w:rsid w:val="00903481"/>
    <w:rsid w:val="00903D0E"/>
    <w:rsid w:val="009157EC"/>
    <w:rsid w:val="009179BC"/>
    <w:rsid w:val="00920B26"/>
    <w:rsid w:val="0092125A"/>
    <w:rsid w:val="00932FFC"/>
    <w:rsid w:val="009338D4"/>
    <w:rsid w:val="00935433"/>
    <w:rsid w:val="009442D9"/>
    <w:rsid w:val="00945A9E"/>
    <w:rsid w:val="00975150"/>
    <w:rsid w:val="00983DAA"/>
    <w:rsid w:val="009974B2"/>
    <w:rsid w:val="009D4162"/>
    <w:rsid w:val="009E06C3"/>
    <w:rsid w:val="009E0805"/>
    <w:rsid w:val="009E0D06"/>
    <w:rsid w:val="009E3694"/>
    <w:rsid w:val="009E5E42"/>
    <w:rsid w:val="009F0447"/>
    <w:rsid w:val="009F0801"/>
    <w:rsid w:val="009F2F57"/>
    <w:rsid w:val="009F65BD"/>
    <w:rsid w:val="00A0189D"/>
    <w:rsid w:val="00A05B86"/>
    <w:rsid w:val="00A21831"/>
    <w:rsid w:val="00A258ED"/>
    <w:rsid w:val="00A37321"/>
    <w:rsid w:val="00A42DEE"/>
    <w:rsid w:val="00A45B8F"/>
    <w:rsid w:val="00A77ED9"/>
    <w:rsid w:val="00A805E2"/>
    <w:rsid w:val="00A828D0"/>
    <w:rsid w:val="00AA3EAC"/>
    <w:rsid w:val="00AB0DDC"/>
    <w:rsid w:val="00AC5406"/>
    <w:rsid w:val="00AD2373"/>
    <w:rsid w:val="00AD38CB"/>
    <w:rsid w:val="00AE2032"/>
    <w:rsid w:val="00AF4F47"/>
    <w:rsid w:val="00B025D8"/>
    <w:rsid w:val="00B167F3"/>
    <w:rsid w:val="00B2544F"/>
    <w:rsid w:val="00B2706A"/>
    <w:rsid w:val="00B27502"/>
    <w:rsid w:val="00B31FF5"/>
    <w:rsid w:val="00B33C69"/>
    <w:rsid w:val="00B346D6"/>
    <w:rsid w:val="00B45DCE"/>
    <w:rsid w:val="00B518A9"/>
    <w:rsid w:val="00B552DB"/>
    <w:rsid w:val="00B57B15"/>
    <w:rsid w:val="00B631B9"/>
    <w:rsid w:val="00B642F1"/>
    <w:rsid w:val="00B652F5"/>
    <w:rsid w:val="00B8331F"/>
    <w:rsid w:val="00B9263E"/>
    <w:rsid w:val="00BA570C"/>
    <w:rsid w:val="00BA5DC2"/>
    <w:rsid w:val="00BB530C"/>
    <w:rsid w:val="00BC2C8A"/>
    <w:rsid w:val="00BC5B01"/>
    <w:rsid w:val="00BC6103"/>
    <w:rsid w:val="00BD18B9"/>
    <w:rsid w:val="00BD2E91"/>
    <w:rsid w:val="00BE27C9"/>
    <w:rsid w:val="00BF6D76"/>
    <w:rsid w:val="00C1715C"/>
    <w:rsid w:val="00C4787F"/>
    <w:rsid w:val="00C62704"/>
    <w:rsid w:val="00C62766"/>
    <w:rsid w:val="00C8103A"/>
    <w:rsid w:val="00C86BA8"/>
    <w:rsid w:val="00CA120D"/>
    <w:rsid w:val="00CA1C21"/>
    <w:rsid w:val="00CA3A8E"/>
    <w:rsid w:val="00CA426D"/>
    <w:rsid w:val="00CA7807"/>
    <w:rsid w:val="00CA7D6E"/>
    <w:rsid w:val="00CE3A77"/>
    <w:rsid w:val="00CE608E"/>
    <w:rsid w:val="00CF24B3"/>
    <w:rsid w:val="00D06E01"/>
    <w:rsid w:val="00D21AE5"/>
    <w:rsid w:val="00D308FC"/>
    <w:rsid w:val="00D43E54"/>
    <w:rsid w:val="00D454C9"/>
    <w:rsid w:val="00D47F3D"/>
    <w:rsid w:val="00D5119D"/>
    <w:rsid w:val="00D6114A"/>
    <w:rsid w:val="00D6525A"/>
    <w:rsid w:val="00D67091"/>
    <w:rsid w:val="00D75411"/>
    <w:rsid w:val="00D859D8"/>
    <w:rsid w:val="00DA4A8A"/>
    <w:rsid w:val="00DA557A"/>
    <w:rsid w:val="00DB03DA"/>
    <w:rsid w:val="00DB17CC"/>
    <w:rsid w:val="00DC72C1"/>
    <w:rsid w:val="00DD6BF5"/>
    <w:rsid w:val="00DD6FB5"/>
    <w:rsid w:val="00DD721E"/>
    <w:rsid w:val="00DE07AF"/>
    <w:rsid w:val="00DE279A"/>
    <w:rsid w:val="00DE6F0A"/>
    <w:rsid w:val="00DE6FC3"/>
    <w:rsid w:val="00DF7957"/>
    <w:rsid w:val="00E21B85"/>
    <w:rsid w:val="00E23941"/>
    <w:rsid w:val="00E3411E"/>
    <w:rsid w:val="00E4306C"/>
    <w:rsid w:val="00E46096"/>
    <w:rsid w:val="00E842E0"/>
    <w:rsid w:val="00E874E4"/>
    <w:rsid w:val="00E92B66"/>
    <w:rsid w:val="00E97140"/>
    <w:rsid w:val="00EA2938"/>
    <w:rsid w:val="00EA5CB3"/>
    <w:rsid w:val="00EB1EE2"/>
    <w:rsid w:val="00EB4FE2"/>
    <w:rsid w:val="00EB7A76"/>
    <w:rsid w:val="00EC300C"/>
    <w:rsid w:val="00EC63C6"/>
    <w:rsid w:val="00EE2D96"/>
    <w:rsid w:val="00EE3A2F"/>
    <w:rsid w:val="00EF19A1"/>
    <w:rsid w:val="00EF21EA"/>
    <w:rsid w:val="00EF518D"/>
    <w:rsid w:val="00EF6B1D"/>
    <w:rsid w:val="00F03E07"/>
    <w:rsid w:val="00F1065B"/>
    <w:rsid w:val="00F25A84"/>
    <w:rsid w:val="00F31B34"/>
    <w:rsid w:val="00F32CD6"/>
    <w:rsid w:val="00F42A01"/>
    <w:rsid w:val="00F735CF"/>
    <w:rsid w:val="00F80EA7"/>
    <w:rsid w:val="00FA070D"/>
    <w:rsid w:val="00FA26BE"/>
    <w:rsid w:val="00FA66E9"/>
    <w:rsid w:val="00FB6F0D"/>
    <w:rsid w:val="00FC136C"/>
    <w:rsid w:val="00FC1D2A"/>
    <w:rsid w:val="00FC388A"/>
    <w:rsid w:val="00FD76C0"/>
    <w:rsid w:val="00FE09EB"/>
    <w:rsid w:val="00FE7B89"/>
    <w:rsid w:val="00FF3A6C"/>
    <w:rsid w:val="00FF458C"/>
    <w:rsid w:val="00FF5C0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EEDB"/>
  <w15:docId w15:val="{F7BBDCD7-67A8-4C84-AF34-6AE8B2DF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C2"/>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9A1"/>
    <w:pPr>
      <w:tabs>
        <w:tab w:val="center" w:pos="4320"/>
        <w:tab w:val="right" w:pos="8640"/>
      </w:tabs>
    </w:pPr>
  </w:style>
  <w:style w:type="character" w:customStyle="1" w:styleId="HeaderChar">
    <w:name w:val="Header Char"/>
    <w:basedOn w:val="DefaultParagraphFont"/>
    <w:link w:val="Header"/>
    <w:uiPriority w:val="99"/>
    <w:rsid w:val="00EF19A1"/>
  </w:style>
  <w:style w:type="paragraph" w:styleId="Footer">
    <w:name w:val="footer"/>
    <w:basedOn w:val="Normal"/>
    <w:link w:val="FooterChar"/>
    <w:uiPriority w:val="99"/>
    <w:unhideWhenUsed/>
    <w:rsid w:val="00EF19A1"/>
    <w:pPr>
      <w:tabs>
        <w:tab w:val="center" w:pos="4320"/>
        <w:tab w:val="right" w:pos="8640"/>
      </w:tabs>
    </w:pPr>
  </w:style>
  <w:style w:type="character" w:customStyle="1" w:styleId="FooterChar">
    <w:name w:val="Footer Char"/>
    <w:basedOn w:val="DefaultParagraphFont"/>
    <w:link w:val="Footer"/>
    <w:uiPriority w:val="99"/>
    <w:rsid w:val="00EF19A1"/>
  </w:style>
  <w:style w:type="paragraph" w:styleId="ListParagraph">
    <w:name w:val="List Paragraph"/>
    <w:basedOn w:val="Normal"/>
    <w:qFormat/>
    <w:rsid w:val="00EF19A1"/>
    <w:pPr>
      <w:spacing w:after="200" w:line="276" w:lineRule="auto"/>
      <w:ind w:left="720"/>
      <w:contextualSpacing/>
    </w:pPr>
    <w:rPr>
      <w:rFonts w:eastAsiaTheme="minorHAnsi"/>
      <w:sz w:val="22"/>
      <w:szCs w:val="22"/>
    </w:rPr>
  </w:style>
  <w:style w:type="paragraph" w:styleId="NormalWeb">
    <w:name w:val="Normal (Web)"/>
    <w:basedOn w:val="Normal"/>
    <w:uiPriority w:val="99"/>
    <w:semiHidden/>
    <w:unhideWhenUsed/>
    <w:rsid w:val="00FB6F0D"/>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A05B86"/>
    <w:rPr>
      <w:sz w:val="18"/>
      <w:szCs w:val="18"/>
    </w:rPr>
  </w:style>
  <w:style w:type="paragraph" w:styleId="CommentText">
    <w:name w:val="annotation text"/>
    <w:basedOn w:val="Normal"/>
    <w:link w:val="CommentTextChar"/>
    <w:uiPriority w:val="99"/>
    <w:semiHidden/>
    <w:unhideWhenUsed/>
    <w:rsid w:val="00A05B86"/>
  </w:style>
  <w:style w:type="character" w:customStyle="1" w:styleId="CommentTextChar">
    <w:name w:val="Comment Text Char"/>
    <w:basedOn w:val="DefaultParagraphFont"/>
    <w:link w:val="CommentText"/>
    <w:uiPriority w:val="99"/>
    <w:semiHidden/>
    <w:rsid w:val="00A05B86"/>
  </w:style>
  <w:style w:type="paragraph" w:styleId="CommentSubject">
    <w:name w:val="annotation subject"/>
    <w:basedOn w:val="CommentText"/>
    <w:next w:val="CommentText"/>
    <w:link w:val="CommentSubjectChar"/>
    <w:uiPriority w:val="99"/>
    <w:semiHidden/>
    <w:unhideWhenUsed/>
    <w:rsid w:val="00A05B86"/>
    <w:rPr>
      <w:b/>
      <w:bCs/>
      <w:sz w:val="20"/>
      <w:szCs w:val="20"/>
    </w:rPr>
  </w:style>
  <w:style w:type="character" w:customStyle="1" w:styleId="CommentSubjectChar">
    <w:name w:val="Comment Subject Char"/>
    <w:basedOn w:val="CommentTextChar"/>
    <w:link w:val="CommentSubject"/>
    <w:uiPriority w:val="99"/>
    <w:semiHidden/>
    <w:rsid w:val="00A05B86"/>
    <w:rPr>
      <w:b/>
      <w:bCs/>
      <w:sz w:val="20"/>
      <w:szCs w:val="20"/>
    </w:rPr>
  </w:style>
  <w:style w:type="paragraph" w:styleId="BalloonText">
    <w:name w:val="Balloon Text"/>
    <w:basedOn w:val="Normal"/>
    <w:link w:val="BalloonTextChar"/>
    <w:uiPriority w:val="99"/>
    <w:semiHidden/>
    <w:unhideWhenUsed/>
    <w:rsid w:val="00A05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5B86"/>
    <w:rPr>
      <w:rFonts w:ascii="Lucida Grande" w:hAnsi="Lucida Grande" w:cs="Lucida Grande"/>
      <w:sz w:val="18"/>
      <w:szCs w:val="18"/>
    </w:rPr>
  </w:style>
  <w:style w:type="paragraph" w:styleId="FootnoteText">
    <w:name w:val="footnote text"/>
    <w:basedOn w:val="Normal"/>
    <w:link w:val="FootnoteTextChar"/>
    <w:uiPriority w:val="99"/>
    <w:unhideWhenUsed/>
    <w:rsid w:val="00095C08"/>
  </w:style>
  <w:style w:type="character" w:customStyle="1" w:styleId="FootnoteTextChar">
    <w:name w:val="Footnote Text Char"/>
    <w:basedOn w:val="DefaultParagraphFont"/>
    <w:link w:val="FootnoteText"/>
    <w:uiPriority w:val="99"/>
    <w:rsid w:val="00095C08"/>
  </w:style>
  <w:style w:type="character" w:styleId="FootnoteReference">
    <w:name w:val="footnote reference"/>
    <w:basedOn w:val="DefaultParagraphFont"/>
    <w:uiPriority w:val="99"/>
    <w:unhideWhenUsed/>
    <w:rsid w:val="00095C08"/>
    <w:rPr>
      <w:vertAlign w:val="superscript"/>
    </w:rPr>
  </w:style>
  <w:style w:type="character" w:styleId="PageNumber">
    <w:name w:val="page number"/>
    <w:basedOn w:val="DefaultParagraphFont"/>
    <w:uiPriority w:val="99"/>
    <w:semiHidden/>
    <w:unhideWhenUsed/>
    <w:rsid w:val="00CA3A8E"/>
  </w:style>
  <w:style w:type="table" w:styleId="TableGrid">
    <w:name w:val="Table Grid"/>
    <w:basedOn w:val="TableNormal"/>
    <w:rsid w:val="001D6C4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6D15C9"/>
    <w:rPr>
      <w:rFonts w:ascii="Lucida Grande" w:hAnsi="Lucida Grande"/>
    </w:rPr>
  </w:style>
  <w:style w:type="character" w:customStyle="1" w:styleId="DocumentMapChar">
    <w:name w:val="Document Map Char"/>
    <w:basedOn w:val="DefaultParagraphFont"/>
    <w:link w:val="DocumentMap"/>
    <w:uiPriority w:val="99"/>
    <w:semiHidden/>
    <w:rsid w:val="006D15C9"/>
    <w:rPr>
      <w:rFonts w:ascii="Lucida Grande" w:hAnsi="Lucida Grande"/>
    </w:rPr>
  </w:style>
  <w:style w:type="paragraph" w:styleId="BodyTextIndent">
    <w:name w:val="Body Text Indent"/>
    <w:basedOn w:val="Normal"/>
    <w:link w:val="BodyTextIndentChar"/>
    <w:uiPriority w:val="99"/>
    <w:unhideWhenUsed/>
    <w:rsid w:val="00751867"/>
    <w:pPr>
      <w:ind w:left="360" w:hanging="360"/>
    </w:pPr>
  </w:style>
  <w:style w:type="character" w:customStyle="1" w:styleId="BodyTextIndentChar">
    <w:name w:val="Body Text Indent Char"/>
    <w:basedOn w:val="DefaultParagraphFont"/>
    <w:link w:val="BodyTextIndent"/>
    <w:uiPriority w:val="99"/>
    <w:rsid w:val="00751867"/>
    <w:rPr>
      <w:rFonts w:ascii="Times New Roman" w:hAnsi="Times New Roman"/>
    </w:rPr>
  </w:style>
  <w:style w:type="paragraph" w:customStyle="1" w:styleId="Style1">
    <w:name w:val="Style1"/>
    <w:basedOn w:val="Normal"/>
    <w:qFormat/>
    <w:rsid w:val="005B4011"/>
    <w:pPr>
      <w:spacing w:before="120" w:after="120"/>
    </w:pPr>
    <w:rPr>
      <w:rFonts w:eastAsia="Times New Roman" w:cs="Times New Roman"/>
      <w:szCs w:val="20"/>
    </w:rPr>
  </w:style>
  <w:style w:type="paragraph" w:customStyle="1" w:styleId="tabletext">
    <w:name w:val="table text"/>
    <w:next w:val="Normal"/>
    <w:autoRedefine/>
    <w:qFormat/>
    <w:rsid w:val="000E581F"/>
    <w:rPr>
      <w:rFonts w:ascii="Times New Roman" w:hAnsi="Times New Roman" w:cs="Times New Roman"/>
    </w:rPr>
  </w:style>
  <w:style w:type="paragraph" w:customStyle="1" w:styleId="WOLabovetext">
    <w:name w:val="WOL above text"/>
    <w:basedOn w:val="Normal"/>
    <w:qFormat/>
    <w:rsid w:val="006C7893"/>
    <w:pPr>
      <w:pBdr>
        <w:top w:val="single" w:sz="4" w:space="1" w:color="auto"/>
      </w:pBdr>
      <w:tabs>
        <w:tab w:val="right" w:pos="9630"/>
      </w:tabs>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91520">
      <w:bodyDiv w:val="1"/>
      <w:marLeft w:val="0"/>
      <w:marRight w:val="0"/>
      <w:marTop w:val="0"/>
      <w:marBottom w:val="0"/>
      <w:divBdr>
        <w:top w:val="none" w:sz="0" w:space="0" w:color="auto"/>
        <w:left w:val="none" w:sz="0" w:space="0" w:color="auto"/>
        <w:bottom w:val="none" w:sz="0" w:space="0" w:color="auto"/>
        <w:right w:val="none" w:sz="0" w:space="0" w:color="auto"/>
      </w:divBdr>
      <w:divsChild>
        <w:div w:id="555970298">
          <w:marLeft w:val="432"/>
          <w:marRight w:val="0"/>
          <w:marTop w:val="120"/>
          <w:marBottom w:val="0"/>
          <w:divBdr>
            <w:top w:val="none" w:sz="0" w:space="0" w:color="auto"/>
            <w:left w:val="none" w:sz="0" w:space="0" w:color="auto"/>
            <w:bottom w:val="none" w:sz="0" w:space="0" w:color="auto"/>
            <w:right w:val="none" w:sz="0" w:space="0" w:color="auto"/>
          </w:divBdr>
        </w:div>
      </w:divsChild>
    </w:div>
    <w:div w:id="810756146">
      <w:bodyDiv w:val="1"/>
      <w:marLeft w:val="0"/>
      <w:marRight w:val="0"/>
      <w:marTop w:val="0"/>
      <w:marBottom w:val="0"/>
      <w:divBdr>
        <w:top w:val="none" w:sz="0" w:space="0" w:color="auto"/>
        <w:left w:val="none" w:sz="0" w:space="0" w:color="auto"/>
        <w:bottom w:val="none" w:sz="0" w:space="0" w:color="auto"/>
        <w:right w:val="none" w:sz="0" w:space="0" w:color="auto"/>
      </w:divBdr>
      <w:divsChild>
        <w:div w:id="59789802">
          <w:marLeft w:val="432"/>
          <w:marRight w:val="0"/>
          <w:marTop w:val="120"/>
          <w:marBottom w:val="0"/>
          <w:divBdr>
            <w:top w:val="none" w:sz="0" w:space="0" w:color="auto"/>
            <w:left w:val="none" w:sz="0" w:space="0" w:color="auto"/>
            <w:bottom w:val="none" w:sz="0" w:space="0" w:color="auto"/>
            <w:right w:val="none" w:sz="0" w:space="0" w:color="auto"/>
          </w:divBdr>
        </w:div>
      </w:divsChild>
    </w:div>
    <w:div w:id="1114667098">
      <w:bodyDiv w:val="1"/>
      <w:marLeft w:val="0"/>
      <w:marRight w:val="0"/>
      <w:marTop w:val="0"/>
      <w:marBottom w:val="0"/>
      <w:divBdr>
        <w:top w:val="none" w:sz="0" w:space="0" w:color="auto"/>
        <w:left w:val="none" w:sz="0" w:space="0" w:color="auto"/>
        <w:bottom w:val="none" w:sz="0" w:space="0" w:color="auto"/>
        <w:right w:val="none" w:sz="0" w:space="0" w:color="auto"/>
      </w:divBdr>
    </w:div>
    <w:div w:id="1330329720">
      <w:bodyDiv w:val="1"/>
      <w:marLeft w:val="0"/>
      <w:marRight w:val="0"/>
      <w:marTop w:val="0"/>
      <w:marBottom w:val="0"/>
      <w:divBdr>
        <w:top w:val="none" w:sz="0" w:space="0" w:color="auto"/>
        <w:left w:val="none" w:sz="0" w:space="0" w:color="auto"/>
        <w:bottom w:val="none" w:sz="0" w:space="0" w:color="auto"/>
        <w:right w:val="none" w:sz="0" w:space="0" w:color="auto"/>
      </w:divBdr>
      <w:divsChild>
        <w:div w:id="1527988896">
          <w:marLeft w:val="432"/>
          <w:marRight w:val="0"/>
          <w:marTop w:val="120"/>
          <w:marBottom w:val="0"/>
          <w:divBdr>
            <w:top w:val="none" w:sz="0" w:space="0" w:color="auto"/>
            <w:left w:val="none" w:sz="0" w:space="0" w:color="auto"/>
            <w:bottom w:val="none" w:sz="0" w:space="0" w:color="auto"/>
            <w:right w:val="none" w:sz="0" w:space="0" w:color="auto"/>
          </w:divBdr>
        </w:div>
        <w:div w:id="108663955">
          <w:marLeft w:val="1008"/>
          <w:marRight w:val="0"/>
          <w:marTop w:val="62"/>
          <w:marBottom w:val="0"/>
          <w:divBdr>
            <w:top w:val="none" w:sz="0" w:space="0" w:color="auto"/>
            <w:left w:val="none" w:sz="0" w:space="0" w:color="auto"/>
            <w:bottom w:val="none" w:sz="0" w:space="0" w:color="auto"/>
            <w:right w:val="none" w:sz="0" w:space="0" w:color="auto"/>
          </w:divBdr>
        </w:div>
        <w:div w:id="634213253">
          <w:marLeft w:val="432"/>
          <w:marRight w:val="0"/>
          <w:marTop w:val="120"/>
          <w:marBottom w:val="0"/>
          <w:divBdr>
            <w:top w:val="none" w:sz="0" w:space="0" w:color="auto"/>
            <w:left w:val="none" w:sz="0" w:space="0" w:color="auto"/>
            <w:bottom w:val="none" w:sz="0" w:space="0" w:color="auto"/>
            <w:right w:val="none" w:sz="0" w:space="0" w:color="auto"/>
          </w:divBdr>
        </w:div>
        <w:div w:id="738787863">
          <w:marLeft w:val="1008"/>
          <w:marRight w:val="0"/>
          <w:marTop w:val="62"/>
          <w:marBottom w:val="0"/>
          <w:divBdr>
            <w:top w:val="none" w:sz="0" w:space="0" w:color="auto"/>
            <w:left w:val="none" w:sz="0" w:space="0" w:color="auto"/>
            <w:bottom w:val="none" w:sz="0" w:space="0" w:color="auto"/>
            <w:right w:val="none" w:sz="0" w:space="0" w:color="auto"/>
          </w:divBdr>
        </w:div>
        <w:div w:id="84229847">
          <w:marLeft w:val="1008"/>
          <w:marRight w:val="0"/>
          <w:marTop w:val="62"/>
          <w:marBottom w:val="0"/>
          <w:divBdr>
            <w:top w:val="none" w:sz="0" w:space="0" w:color="auto"/>
            <w:left w:val="none" w:sz="0" w:space="0" w:color="auto"/>
            <w:bottom w:val="none" w:sz="0" w:space="0" w:color="auto"/>
            <w:right w:val="none" w:sz="0" w:space="0" w:color="auto"/>
          </w:divBdr>
        </w:div>
        <w:div w:id="636450592">
          <w:marLeft w:val="1008"/>
          <w:marRight w:val="0"/>
          <w:marTop w:val="62"/>
          <w:marBottom w:val="0"/>
          <w:divBdr>
            <w:top w:val="none" w:sz="0" w:space="0" w:color="auto"/>
            <w:left w:val="none" w:sz="0" w:space="0" w:color="auto"/>
            <w:bottom w:val="none" w:sz="0" w:space="0" w:color="auto"/>
            <w:right w:val="none" w:sz="0" w:space="0" w:color="auto"/>
          </w:divBdr>
        </w:div>
        <w:div w:id="1167480144">
          <w:marLeft w:val="1008"/>
          <w:marRight w:val="0"/>
          <w:marTop w:val="62"/>
          <w:marBottom w:val="0"/>
          <w:divBdr>
            <w:top w:val="none" w:sz="0" w:space="0" w:color="auto"/>
            <w:left w:val="none" w:sz="0" w:space="0" w:color="auto"/>
            <w:bottom w:val="none" w:sz="0" w:space="0" w:color="auto"/>
            <w:right w:val="none" w:sz="0" w:space="0" w:color="auto"/>
          </w:divBdr>
        </w:div>
        <w:div w:id="1071077217">
          <w:marLeft w:val="432"/>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esh\Downloads\IDS%202019%20Grant%20Applic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E3C3F3-8276-4344-8D8A-ECD79A6C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IDS 2019 Grant Application (2)</Template>
  <TotalTime>139</TotalTime>
  <Pages>17</Pages>
  <Words>4681</Words>
  <Characters>26685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IDS Grant Application Packet</vt:lpstr>
    </vt:vector>
  </TitlesOfParts>
  <Company>UW-Whitewater</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IDS Grant Application Packet</dc:title>
  <dc:creator>Nilesh</dc:creator>
  <cp:lastModifiedBy>nilesh kothari</cp:lastModifiedBy>
  <cp:revision>3</cp:revision>
  <cp:lastPrinted>2018-10-01T01:50:00Z</cp:lastPrinted>
  <dcterms:created xsi:type="dcterms:W3CDTF">2023-01-14T13:35:00Z</dcterms:created>
  <dcterms:modified xsi:type="dcterms:W3CDTF">2023-02-06T01:53:00Z</dcterms:modified>
</cp:coreProperties>
</file>